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4163D80" w14:textId="74D80ECE" w:rsidR="00CA3B0A" w:rsidRPr="00CA3B0A" w:rsidRDefault="001E748B" w:rsidP="00CA3B0A">
      <w:pPr>
        <w:widowControl w:val="0"/>
        <w:spacing w:after="0" w:line="240" w:lineRule="auto"/>
        <w:jc w:val="center"/>
        <w:rPr>
          <w:rFonts w:ascii="Arial" w:hAnsi="Arial" w:cs="Arial"/>
          <w:b/>
          <w:bCs/>
          <w:color w:val="000000"/>
          <w:sz w:val="32"/>
          <w:szCs w:val="32"/>
          <w:lang w:eastAsia="ar-SA"/>
        </w:rPr>
      </w:pPr>
      <w:r>
        <w:rPr>
          <w:rFonts w:ascii="Arial" w:hAnsi="Arial" w:cs="Arial"/>
          <w:b/>
          <w:bCs/>
          <w:color w:val="000000"/>
          <w:sz w:val="32"/>
          <w:szCs w:val="32"/>
          <w:lang w:eastAsia="ar-SA"/>
        </w:rPr>
        <w:t>MANUAL DE ORGANIZACIÓN DE LA SECRETARÍA TÉCNICA</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C2CF366" w14:textId="77777777" w:rsidR="00DE5AA3"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5F20DFF0" w14:textId="6F64D99E" w:rsidR="00DE5AA3" w:rsidRDefault="00DE5AA3"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59776" behindDoc="1" locked="0" layoutInCell="1" allowOverlap="1" wp14:anchorId="5103416A" wp14:editId="470FDB7B">
            <wp:simplePos x="0" y="0"/>
            <wp:positionH relativeFrom="margin">
              <wp:posOffset>-695325</wp:posOffset>
            </wp:positionH>
            <wp:positionV relativeFrom="margin">
              <wp:posOffset>-298661</wp:posOffset>
            </wp:positionV>
            <wp:extent cx="6990715" cy="6833235"/>
            <wp:effectExtent l="12700" t="12700" r="6985" b="12065"/>
            <wp:wrapSquare wrapText="bothSides"/>
            <wp:docPr id="7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07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A51FF28" w14:textId="3E1FB73B"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61824" behindDoc="0" locked="0" layoutInCell="1" allowOverlap="1" wp14:anchorId="375AEA88" wp14:editId="4370523E">
            <wp:simplePos x="0" y="0"/>
            <wp:positionH relativeFrom="margin">
              <wp:posOffset>-695325</wp:posOffset>
            </wp:positionH>
            <wp:positionV relativeFrom="margin">
              <wp:posOffset>-285750</wp:posOffset>
            </wp:positionV>
            <wp:extent cx="6990715" cy="6832600"/>
            <wp:effectExtent l="12700" t="12700" r="6985" b="12700"/>
            <wp:wrapSquare wrapText="bothSides"/>
            <wp:docPr id="7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4E3EB98" w14:textId="76AC4E3A"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63872" behindDoc="0" locked="0" layoutInCell="1" allowOverlap="1" wp14:anchorId="5D596CB5" wp14:editId="76129F25">
            <wp:simplePos x="0" y="0"/>
            <wp:positionH relativeFrom="margin">
              <wp:posOffset>-695325</wp:posOffset>
            </wp:positionH>
            <wp:positionV relativeFrom="margin">
              <wp:posOffset>-298661</wp:posOffset>
            </wp:positionV>
            <wp:extent cx="6951980" cy="6837045"/>
            <wp:effectExtent l="12700" t="12700" r="7620" b="8255"/>
            <wp:wrapSquare wrapText="bothSides"/>
            <wp:docPr id="7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51980" cy="68370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151C648" w14:textId="4B18D555"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65920" behindDoc="0" locked="0" layoutInCell="1" allowOverlap="1" wp14:anchorId="2C1B1C11" wp14:editId="3002CA2B">
            <wp:simplePos x="0" y="0"/>
            <wp:positionH relativeFrom="margin">
              <wp:posOffset>-707602</wp:posOffset>
            </wp:positionH>
            <wp:positionV relativeFrom="margin">
              <wp:posOffset>-294216</wp:posOffset>
            </wp:positionV>
            <wp:extent cx="6969125" cy="6833235"/>
            <wp:effectExtent l="12700" t="12700" r="15875" b="12065"/>
            <wp:wrapSquare wrapText="bothSides"/>
            <wp:docPr id="7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6912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E688F7" w14:textId="5902C598"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67968" behindDoc="0" locked="0" layoutInCell="1" allowOverlap="1" wp14:anchorId="76D0A19E" wp14:editId="123C57D9">
            <wp:simplePos x="0" y="0"/>
            <wp:positionH relativeFrom="margin">
              <wp:posOffset>-788246</wp:posOffset>
            </wp:positionH>
            <wp:positionV relativeFrom="margin">
              <wp:posOffset>-298026</wp:posOffset>
            </wp:positionV>
            <wp:extent cx="7045325" cy="6832600"/>
            <wp:effectExtent l="12700" t="12700" r="15875" b="12700"/>
            <wp:wrapSquare wrapText="bothSides"/>
            <wp:docPr id="8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4532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437E8D4" w14:textId="676164FE"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0016" behindDoc="0" locked="0" layoutInCell="1" allowOverlap="1" wp14:anchorId="54BAA745" wp14:editId="58FA37D2">
            <wp:simplePos x="0" y="0"/>
            <wp:positionH relativeFrom="margin">
              <wp:posOffset>-733636</wp:posOffset>
            </wp:positionH>
            <wp:positionV relativeFrom="margin">
              <wp:posOffset>-294216</wp:posOffset>
            </wp:positionV>
            <wp:extent cx="6990715" cy="6833235"/>
            <wp:effectExtent l="12700" t="12700" r="6985" b="12065"/>
            <wp:wrapSquare wrapText="bothSides"/>
            <wp:docPr id="8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907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0F0FDB9" w14:textId="256E0C60"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2064" behindDoc="0" locked="0" layoutInCell="1" allowOverlap="1" wp14:anchorId="48625716" wp14:editId="4630CB76">
            <wp:simplePos x="0" y="0"/>
            <wp:positionH relativeFrom="margin">
              <wp:posOffset>-749723</wp:posOffset>
            </wp:positionH>
            <wp:positionV relativeFrom="margin">
              <wp:posOffset>-298661</wp:posOffset>
            </wp:positionV>
            <wp:extent cx="7007225" cy="6837045"/>
            <wp:effectExtent l="12700" t="12700" r="15875" b="8255"/>
            <wp:wrapSquare wrapText="bothSides"/>
            <wp:docPr id="8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0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07225" cy="68370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31EA4F0" w14:textId="12C8FF13"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4112" behindDoc="0" locked="0" layoutInCell="1" allowOverlap="1" wp14:anchorId="178799CD" wp14:editId="71B19F15">
            <wp:simplePos x="0" y="0"/>
            <wp:positionH relativeFrom="margin">
              <wp:posOffset>-711835</wp:posOffset>
            </wp:positionH>
            <wp:positionV relativeFrom="margin">
              <wp:posOffset>-298661</wp:posOffset>
            </wp:positionV>
            <wp:extent cx="7007225" cy="6837045"/>
            <wp:effectExtent l="12700" t="12700" r="15875" b="8255"/>
            <wp:wrapSquare wrapText="bothSides"/>
            <wp:docPr id="8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007225" cy="68370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942CB1" w14:textId="2C870646"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6160" behindDoc="0" locked="0" layoutInCell="1" allowOverlap="1" wp14:anchorId="70671081" wp14:editId="70CFDF2C">
            <wp:simplePos x="0" y="0"/>
            <wp:positionH relativeFrom="margin">
              <wp:posOffset>-695537</wp:posOffset>
            </wp:positionH>
            <wp:positionV relativeFrom="margin">
              <wp:posOffset>-294216</wp:posOffset>
            </wp:positionV>
            <wp:extent cx="6990715" cy="6833235"/>
            <wp:effectExtent l="12700" t="12700" r="6985" b="12065"/>
            <wp:wrapSquare wrapText="bothSides"/>
            <wp:docPr id="8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907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12E34E" w14:textId="240C18D4" w:rsidR="003C7BC1"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8208" behindDoc="0" locked="0" layoutInCell="1" allowOverlap="1" wp14:anchorId="7F2137D5" wp14:editId="1F35DF9A">
            <wp:simplePos x="0" y="0"/>
            <wp:positionH relativeFrom="margin">
              <wp:posOffset>-695325</wp:posOffset>
            </wp:positionH>
            <wp:positionV relativeFrom="margin">
              <wp:posOffset>-298450</wp:posOffset>
            </wp:positionV>
            <wp:extent cx="6990715" cy="6832600"/>
            <wp:effectExtent l="12700" t="12700" r="6985" b="12700"/>
            <wp:wrapSquare wrapText="bothSides"/>
            <wp:docPr id="8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6682DB6" w14:textId="24B65238"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0256" behindDoc="0" locked="0" layoutInCell="1" allowOverlap="1" wp14:anchorId="5A362E83" wp14:editId="5FFA44FF">
            <wp:simplePos x="0" y="0"/>
            <wp:positionH relativeFrom="margin">
              <wp:posOffset>-686435</wp:posOffset>
            </wp:positionH>
            <wp:positionV relativeFrom="margin">
              <wp:posOffset>-294005</wp:posOffset>
            </wp:positionV>
            <wp:extent cx="6981825" cy="6820535"/>
            <wp:effectExtent l="12700" t="12700" r="15875" b="12065"/>
            <wp:wrapSquare wrapText="bothSides"/>
            <wp:docPr id="8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8182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B238FE4" w14:textId="1619B3DD"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2304" behindDoc="0" locked="0" layoutInCell="1" allowOverlap="1" wp14:anchorId="7315F289" wp14:editId="450B5CF7">
            <wp:simplePos x="0" y="0"/>
            <wp:positionH relativeFrom="margin">
              <wp:posOffset>-711835</wp:posOffset>
            </wp:positionH>
            <wp:positionV relativeFrom="margin">
              <wp:posOffset>-306705</wp:posOffset>
            </wp:positionV>
            <wp:extent cx="6960870" cy="6833235"/>
            <wp:effectExtent l="12700" t="12700" r="11430" b="12065"/>
            <wp:wrapSquare wrapText="bothSides"/>
            <wp:docPr id="8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608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5A1D4AE" w14:textId="45766B45"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4352" behindDoc="0" locked="0" layoutInCell="1" allowOverlap="1" wp14:anchorId="6AFE10BA" wp14:editId="1EC34A70">
            <wp:simplePos x="0" y="0"/>
            <wp:positionH relativeFrom="margin">
              <wp:posOffset>-711835</wp:posOffset>
            </wp:positionH>
            <wp:positionV relativeFrom="margin">
              <wp:posOffset>-294005</wp:posOffset>
            </wp:positionV>
            <wp:extent cx="7079615" cy="6820535"/>
            <wp:effectExtent l="12700" t="12700" r="6985" b="12065"/>
            <wp:wrapSquare wrapText="bothSides"/>
            <wp:docPr id="8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07961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4136D84" w14:textId="584023D8"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6400" behindDoc="0" locked="0" layoutInCell="1" allowOverlap="1" wp14:anchorId="2E8ECAC2" wp14:editId="10A1804A">
            <wp:simplePos x="0" y="0"/>
            <wp:positionH relativeFrom="margin">
              <wp:posOffset>-724535</wp:posOffset>
            </wp:positionH>
            <wp:positionV relativeFrom="margin">
              <wp:posOffset>-306705</wp:posOffset>
            </wp:positionV>
            <wp:extent cx="7007225" cy="6820535"/>
            <wp:effectExtent l="12700" t="12700" r="15875" b="12065"/>
            <wp:wrapSquare wrapText="bothSides"/>
            <wp:docPr id="8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00722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689B1C" w14:textId="615B4D61"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8448" behindDoc="0" locked="0" layoutInCell="1" allowOverlap="1" wp14:anchorId="06B46AEB" wp14:editId="372B3BCA">
            <wp:simplePos x="0" y="0"/>
            <wp:positionH relativeFrom="margin">
              <wp:posOffset>-711835</wp:posOffset>
            </wp:positionH>
            <wp:positionV relativeFrom="margin">
              <wp:posOffset>-306705</wp:posOffset>
            </wp:positionV>
            <wp:extent cx="7079615" cy="6833235"/>
            <wp:effectExtent l="12700" t="12700" r="6985" b="12065"/>
            <wp:wrapSquare wrapText="bothSides"/>
            <wp:docPr id="9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796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50C2966" w14:textId="7BFEAEF2"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0496" behindDoc="0" locked="0" layoutInCell="1" allowOverlap="1" wp14:anchorId="28BC04F1" wp14:editId="6F980CAD">
            <wp:simplePos x="0" y="0"/>
            <wp:positionH relativeFrom="margin">
              <wp:posOffset>-711835</wp:posOffset>
            </wp:positionH>
            <wp:positionV relativeFrom="margin">
              <wp:posOffset>-306705</wp:posOffset>
            </wp:positionV>
            <wp:extent cx="6960870" cy="6833235"/>
            <wp:effectExtent l="12700" t="12700" r="11430" b="12065"/>
            <wp:wrapSquare wrapText="bothSides"/>
            <wp:docPr id="9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608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A897F3F" w14:textId="0525E717" w:rsidR="00DE5AA3" w:rsidRDefault="00DE5AA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2544" behindDoc="0" locked="0" layoutInCell="1" allowOverlap="1" wp14:anchorId="1A1F1DA6" wp14:editId="20EE4349">
            <wp:simplePos x="0" y="0"/>
            <wp:positionH relativeFrom="margin">
              <wp:posOffset>-711835</wp:posOffset>
            </wp:positionH>
            <wp:positionV relativeFrom="margin">
              <wp:posOffset>-306705</wp:posOffset>
            </wp:positionV>
            <wp:extent cx="7016115" cy="6833235"/>
            <wp:effectExtent l="12700" t="12700" r="6985" b="12065"/>
            <wp:wrapSquare wrapText="bothSides"/>
            <wp:docPr id="9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1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161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FDA91DB" w14:textId="472BCC3D"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4592" behindDoc="0" locked="0" layoutInCell="1" allowOverlap="1" wp14:anchorId="08255B44" wp14:editId="172D878D">
            <wp:simplePos x="0" y="0"/>
            <wp:positionH relativeFrom="margin">
              <wp:posOffset>-719455</wp:posOffset>
            </wp:positionH>
            <wp:positionV relativeFrom="margin">
              <wp:posOffset>-306705</wp:posOffset>
            </wp:positionV>
            <wp:extent cx="7079615" cy="6833235"/>
            <wp:effectExtent l="12700" t="12700" r="6985" b="12065"/>
            <wp:wrapSquare wrapText="bothSides"/>
            <wp:docPr id="9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796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19E48A3" w14:textId="710B9341"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6640" behindDoc="0" locked="0" layoutInCell="1" allowOverlap="1" wp14:anchorId="6B70193B" wp14:editId="590E5DB3">
            <wp:simplePos x="0" y="0"/>
            <wp:positionH relativeFrom="margin">
              <wp:posOffset>-686435</wp:posOffset>
            </wp:positionH>
            <wp:positionV relativeFrom="margin">
              <wp:posOffset>-344805</wp:posOffset>
            </wp:positionV>
            <wp:extent cx="6935470" cy="6871335"/>
            <wp:effectExtent l="12700" t="12700" r="11430" b="12065"/>
            <wp:wrapSquare wrapText="bothSides"/>
            <wp:docPr id="9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935470" cy="6871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C131569" w14:textId="510330F6"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8688" behindDoc="0" locked="0" layoutInCell="1" allowOverlap="1" wp14:anchorId="027A348C" wp14:editId="4229CF9C">
            <wp:simplePos x="0" y="0"/>
            <wp:positionH relativeFrom="margin">
              <wp:posOffset>-711835</wp:posOffset>
            </wp:positionH>
            <wp:positionV relativeFrom="margin">
              <wp:posOffset>-294005</wp:posOffset>
            </wp:positionV>
            <wp:extent cx="6960870" cy="6833235"/>
            <wp:effectExtent l="12700" t="12700" r="11430" b="12065"/>
            <wp:wrapSquare wrapText="bothSides"/>
            <wp:docPr id="9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608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C271624" w14:textId="60BE95D2"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0736" behindDoc="0" locked="0" layoutInCell="1" allowOverlap="1" wp14:anchorId="2C473767" wp14:editId="4D514751">
            <wp:simplePos x="0" y="0"/>
            <wp:positionH relativeFrom="margin">
              <wp:posOffset>-712470</wp:posOffset>
            </wp:positionH>
            <wp:positionV relativeFrom="margin">
              <wp:posOffset>-294005</wp:posOffset>
            </wp:positionV>
            <wp:extent cx="7079615" cy="6833235"/>
            <wp:effectExtent l="12700" t="12700" r="6985" b="12065"/>
            <wp:wrapSquare wrapText="bothSides"/>
            <wp:docPr id="9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796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02797C8" w14:textId="355DF59D"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2784" behindDoc="0" locked="0" layoutInCell="1" allowOverlap="1" wp14:anchorId="3BDE1E40" wp14:editId="6322E8FE">
            <wp:simplePos x="0" y="0"/>
            <wp:positionH relativeFrom="margin">
              <wp:posOffset>-640080</wp:posOffset>
            </wp:positionH>
            <wp:positionV relativeFrom="margin">
              <wp:posOffset>-306705</wp:posOffset>
            </wp:positionV>
            <wp:extent cx="7007225" cy="6833235"/>
            <wp:effectExtent l="12700" t="12700" r="15875" b="12065"/>
            <wp:wrapSquare wrapText="bothSides"/>
            <wp:docPr id="9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0722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525B90" w14:textId="47FB58A6"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4832" behindDoc="0" locked="0" layoutInCell="1" allowOverlap="1" wp14:anchorId="590E9AD4" wp14:editId="56B11942">
            <wp:simplePos x="0" y="0"/>
            <wp:positionH relativeFrom="margin">
              <wp:posOffset>-711835</wp:posOffset>
            </wp:positionH>
            <wp:positionV relativeFrom="margin">
              <wp:posOffset>-294640</wp:posOffset>
            </wp:positionV>
            <wp:extent cx="6960870" cy="6820535"/>
            <wp:effectExtent l="12700" t="12700" r="11430" b="12065"/>
            <wp:wrapSquare wrapText="bothSides"/>
            <wp:docPr id="9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960870"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5E89DFF" w14:textId="015348D6"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6880" behindDoc="0" locked="0" layoutInCell="1" allowOverlap="1" wp14:anchorId="2EB717D9" wp14:editId="6E553A79">
            <wp:simplePos x="0" y="0"/>
            <wp:positionH relativeFrom="margin">
              <wp:posOffset>-699770</wp:posOffset>
            </wp:positionH>
            <wp:positionV relativeFrom="margin">
              <wp:posOffset>-294005</wp:posOffset>
            </wp:positionV>
            <wp:extent cx="7016115" cy="6820535"/>
            <wp:effectExtent l="12700" t="12700" r="6985" b="12065"/>
            <wp:wrapSquare wrapText="bothSides"/>
            <wp:docPr id="9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1611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5E5A8F" w14:textId="01E8B477"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8928" behindDoc="0" locked="0" layoutInCell="1" allowOverlap="1" wp14:anchorId="25265E1A" wp14:editId="20FEE99F">
            <wp:simplePos x="0" y="0"/>
            <wp:positionH relativeFrom="margin">
              <wp:posOffset>-708025</wp:posOffset>
            </wp:positionH>
            <wp:positionV relativeFrom="margin">
              <wp:posOffset>-306705</wp:posOffset>
            </wp:positionV>
            <wp:extent cx="7016115" cy="6820535"/>
            <wp:effectExtent l="12700" t="12700" r="6985" b="12065"/>
            <wp:wrapSquare wrapText="bothSides"/>
            <wp:docPr id="10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01611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2C68B05" w14:textId="568A2E42"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0976" behindDoc="0" locked="0" layoutInCell="1" allowOverlap="1" wp14:anchorId="2A86AE85" wp14:editId="7A015AA2">
            <wp:simplePos x="0" y="0"/>
            <wp:positionH relativeFrom="margin">
              <wp:posOffset>-699135</wp:posOffset>
            </wp:positionH>
            <wp:positionV relativeFrom="margin">
              <wp:posOffset>-306705</wp:posOffset>
            </wp:positionV>
            <wp:extent cx="7041515" cy="6833235"/>
            <wp:effectExtent l="12700" t="12700" r="6985" b="12065"/>
            <wp:wrapSquare wrapText="bothSides"/>
            <wp:docPr id="10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0415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0C6E2B" w14:textId="576D9EBC"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3024" behindDoc="0" locked="0" layoutInCell="1" allowOverlap="1" wp14:anchorId="2006E517" wp14:editId="779714AE">
            <wp:simplePos x="0" y="0"/>
            <wp:positionH relativeFrom="margin">
              <wp:posOffset>-711835</wp:posOffset>
            </wp:positionH>
            <wp:positionV relativeFrom="margin">
              <wp:posOffset>-294005</wp:posOffset>
            </wp:positionV>
            <wp:extent cx="7007225" cy="6820535"/>
            <wp:effectExtent l="12700" t="12700" r="15875" b="12065"/>
            <wp:wrapSquare wrapText="bothSides"/>
            <wp:docPr id="10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2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007225"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2A5A444" w14:textId="0497B3AB"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9168" behindDoc="0" locked="0" layoutInCell="1" allowOverlap="1" wp14:anchorId="526D04A5" wp14:editId="05D5D69E">
            <wp:simplePos x="0" y="0"/>
            <wp:positionH relativeFrom="margin">
              <wp:posOffset>-686435</wp:posOffset>
            </wp:positionH>
            <wp:positionV relativeFrom="margin">
              <wp:posOffset>-344805</wp:posOffset>
            </wp:positionV>
            <wp:extent cx="6990715" cy="6871335"/>
            <wp:effectExtent l="12700" t="12700" r="6985" b="12065"/>
            <wp:wrapSquare wrapText="bothSides"/>
            <wp:docPr id="63198351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3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990715" cy="6871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AB685C" w14:textId="43F309A4" w:rsidR="00DE5AA3" w:rsidRDefault="00BF685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7120" behindDoc="0" locked="0" layoutInCell="1" allowOverlap="1" wp14:anchorId="24C39604" wp14:editId="5B2A6E49">
            <wp:simplePos x="0" y="0"/>
            <wp:positionH relativeFrom="margin">
              <wp:posOffset>-711835</wp:posOffset>
            </wp:positionH>
            <wp:positionV relativeFrom="margin">
              <wp:posOffset>-344805</wp:posOffset>
            </wp:positionV>
            <wp:extent cx="7007225" cy="6871335"/>
            <wp:effectExtent l="12700" t="12700" r="15875" b="12065"/>
            <wp:wrapSquare wrapText="bothSides"/>
            <wp:docPr id="10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3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007225" cy="6871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1A8A01C" w14:textId="23139FA5" w:rsidR="00DE5AA3" w:rsidRDefault="00BC6BE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1216" behindDoc="0" locked="0" layoutInCell="1" allowOverlap="1" wp14:anchorId="161E19F8" wp14:editId="03937698">
            <wp:simplePos x="0" y="0"/>
            <wp:positionH relativeFrom="margin">
              <wp:posOffset>-656590</wp:posOffset>
            </wp:positionH>
            <wp:positionV relativeFrom="margin">
              <wp:posOffset>-306705</wp:posOffset>
            </wp:positionV>
            <wp:extent cx="6960870" cy="6820535"/>
            <wp:effectExtent l="12700" t="12700" r="11430" b="12065"/>
            <wp:wrapSquare wrapText="bothSides"/>
            <wp:docPr id="10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3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960870" cy="68205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740D615" w14:textId="3CF7BF03" w:rsidR="00DE5AA3" w:rsidRDefault="00BC6BE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3264" behindDoc="0" locked="0" layoutInCell="1" allowOverlap="1" wp14:anchorId="0767A9CA" wp14:editId="5C06951E">
            <wp:simplePos x="0" y="0"/>
            <wp:positionH relativeFrom="margin">
              <wp:posOffset>-712470</wp:posOffset>
            </wp:positionH>
            <wp:positionV relativeFrom="margin">
              <wp:posOffset>-344805</wp:posOffset>
            </wp:positionV>
            <wp:extent cx="7079615" cy="6864985"/>
            <wp:effectExtent l="12700" t="12700" r="6985" b="18415"/>
            <wp:wrapSquare wrapText="bothSides"/>
            <wp:docPr id="10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3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079615" cy="68649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A671897" w14:textId="4435B0A8" w:rsidR="00DE5AA3" w:rsidRPr="00F83870" w:rsidRDefault="00BC6BE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5312" behindDoc="0" locked="0" layoutInCell="1" allowOverlap="1" wp14:anchorId="240CB1E7" wp14:editId="180D947F">
            <wp:simplePos x="0" y="0"/>
            <wp:positionH relativeFrom="margin">
              <wp:posOffset>-699135</wp:posOffset>
            </wp:positionH>
            <wp:positionV relativeFrom="margin">
              <wp:posOffset>-297815</wp:posOffset>
            </wp:positionV>
            <wp:extent cx="6960870" cy="6833235"/>
            <wp:effectExtent l="12700" t="12700" r="11430" b="12065"/>
            <wp:wrapSquare wrapText="bothSides"/>
            <wp:docPr id="10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ST Copia certificada_Página_3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9608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sectPr w:rsidR="00DE5AA3" w:rsidRPr="00F83870" w:rsidSect="00195B4F">
      <w:headerReference w:type="default" r:id="rId40"/>
      <w:footerReference w:type="default" r:id="rId41"/>
      <w:headerReference w:type="first" r:id="rId42"/>
      <w:footerReference w:type="first" r:id="rId4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5567BE" w14:textId="77777777" w:rsidR="00220E89" w:rsidRDefault="00220E89" w:rsidP="00BA5C18">
      <w:pPr>
        <w:spacing w:after="0" w:line="240" w:lineRule="auto"/>
      </w:pPr>
      <w:r>
        <w:separator/>
      </w:r>
    </w:p>
  </w:endnote>
  <w:endnote w:type="continuationSeparator" w:id="0">
    <w:p w14:paraId="60862A24" w14:textId="77777777" w:rsidR="00220E89" w:rsidRDefault="00220E8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1E748B" w:rsidRPr="00BA5C18" w14:paraId="6AB019B8" w14:textId="77777777" w:rsidTr="001E748B">
      <w:trPr>
        <w:trHeight w:val="154"/>
      </w:trPr>
      <w:tc>
        <w:tcPr>
          <w:tcW w:w="2242" w:type="dxa"/>
        </w:tcPr>
        <w:p w14:paraId="0BB6A88F" w14:textId="77777777" w:rsidR="001E748B" w:rsidRDefault="001E748B" w:rsidP="001E748B">
          <w:pPr>
            <w:pStyle w:val="Piedepgina"/>
            <w:rPr>
              <w:rFonts w:ascii="Arial" w:hAnsi="Arial" w:cs="Arial"/>
              <w:sz w:val="16"/>
              <w:szCs w:val="16"/>
            </w:rPr>
          </w:pPr>
          <w:r>
            <w:rPr>
              <w:rFonts w:ascii="Arial" w:hAnsi="Arial" w:cs="Arial"/>
              <w:sz w:val="16"/>
              <w:szCs w:val="16"/>
            </w:rPr>
            <w:t>Aprobación</w:t>
          </w:r>
        </w:p>
      </w:tc>
      <w:tc>
        <w:tcPr>
          <w:tcW w:w="5413" w:type="dxa"/>
        </w:tcPr>
        <w:p w14:paraId="6D29D890" w14:textId="656F26CF" w:rsidR="001E748B" w:rsidRDefault="001E748B" w:rsidP="001E748B">
          <w:pPr>
            <w:pStyle w:val="Piedepgina"/>
            <w:rPr>
              <w:rFonts w:ascii="Arial" w:hAnsi="Arial" w:cs="Arial"/>
              <w:sz w:val="16"/>
              <w:szCs w:val="16"/>
            </w:rPr>
          </w:pPr>
          <w:r>
            <w:rPr>
              <w:rFonts w:ascii="Arial" w:hAnsi="Arial" w:cs="Arial"/>
              <w:sz w:val="16"/>
              <w:szCs w:val="16"/>
            </w:rPr>
            <w:t>2026/07/20</w:t>
          </w:r>
        </w:p>
      </w:tc>
    </w:tr>
    <w:tr w:rsidR="001E748B" w:rsidRPr="00BA5C18" w14:paraId="75735117" w14:textId="77777777" w:rsidTr="001E748B">
      <w:trPr>
        <w:trHeight w:val="154"/>
      </w:trPr>
      <w:tc>
        <w:tcPr>
          <w:tcW w:w="2242" w:type="dxa"/>
        </w:tcPr>
        <w:p w14:paraId="00D787FB" w14:textId="77777777" w:rsidR="001E748B" w:rsidRPr="00BA5C18" w:rsidRDefault="001E748B" w:rsidP="001E748B">
          <w:pPr>
            <w:pStyle w:val="Piedepgina"/>
            <w:rPr>
              <w:rFonts w:ascii="Arial" w:hAnsi="Arial" w:cs="Arial"/>
              <w:sz w:val="16"/>
              <w:szCs w:val="16"/>
            </w:rPr>
          </w:pPr>
          <w:r>
            <w:rPr>
              <w:rFonts w:ascii="Arial" w:hAnsi="Arial" w:cs="Arial"/>
              <w:sz w:val="16"/>
              <w:szCs w:val="16"/>
            </w:rPr>
            <w:t>Publicación</w:t>
          </w:r>
        </w:p>
      </w:tc>
      <w:tc>
        <w:tcPr>
          <w:tcW w:w="5413" w:type="dxa"/>
        </w:tcPr>
        <w:p w14:paraId="5AF815C1" w14:textId="7430B2A8" w:rsidR="001E748B" w:rsidRDefault="001E748B" w:rsidP="001E748B">
          <w:pPr>
            <w:pStyle w:val="Piedepgina"/>
            <w:rPr>
              <w:rFonts w:ascii="Arial" w:hAnsi="Arial" w:cs="Arial"/>
              <w:sz w:val="16"/>
              <w:szCs w:val="16"/>
            </w:rPr>
          </w:pPr>
          <w:r>
            <w:rPr>
              <w:rFonts w:ascii="Arial" w:hAnsi="Arial" w:cs="Arial"/>
              <w:sz w:val="16"/>
              <w:szCs w:val="16"/>
            </w:rPr>
            <w:t>2026/09/02</w:t>
          </w:r>
        </w:p>
      </w:tc>
    </w:tr>
    <w:tr w:rsidR="001E748B" w:rsidRPr="00BA5C18" w14:paraId="5C1036B4" w14:textId="77777777" w:rsidTr="001E748B">
      <w:trPr>
        <w:trHeight w:val="159"/>
      </w:trPr>
      <w:tc>
        <w:tcPr>
          <w:tcW w:w="2242" w:type="dxa"/>
        </w:tcPr>
        <w:p w14:paraId="77D94838" w14:textId="77777777" w:rsidR="001E748B" w:rsidRPr="00BA5C18" w:rsidRDefault="001E748B" w:rsidP="001E748B">
          <w:pPr>
            <w:pStyle w:val="Piedepgina"/>
            <w:rPr>
              <w:rFonts w:ascii="Arial" w:hAnsi="Arial" w:cs="Arial"/>
              <w:sz w:val="16"/>
              <w:szCs w:val="16"/>
            </w:rPr>
          </w:pPr>
          <w:r w:rsidRPr="00BA5C18">
            <w:rPr>
              <w:rFonts w:ascii="Arial" w:hAnsi="Arial" w:cs="Arial"/>
              <w:sz w:val="16"/>
              <w:szCs w:val="16"/>
            </w:rPr>
            <w:t>Expidió</w:t>
          </w:r>
        </w:p>
      </w:tc>
      <w:tc>
        <w:tcPr>
          <w:tcW w:w="5413" w:type="dxa"/>
        </w:tcPr>
        <w:p w14:paraId="6C7529D8" w14:textId="0B42C09C" w:rsidR="001E748B" w:rsidRDefault="001E748B" w:rsidP="001E748B">
          <w:pPr>
            <w:pStyle w:val="Piedepgina"/>
            <w:rPr>
              <w:rFonts w:ascii="Arial" w:hAnsi="Arial" w:cs="Arial"/>
              <w:sz w:val="16"/>
              <w:szCs w:val="16"/>
            </w:rPr>
          </w:pPr>
          <w:r>
            <w:rPr>
              <w:rFonts w:ascii="Arial" w:hAnsi="Arial" w:cs="Arial"/>
              <w:sz w:val="16"/>
              <w:szCs w:val="16"/>
            </w:rPr>
            <w:t>Poder Ejecutivo del Estado de Morelos.</w:t>
          </w:r>
        </w:p>
      </w:tc>
    </w:tr>
    <w:tr w:rsidR="001E748B" w:rsidRPr="00BA5C18" w14:paraId="64B4F1C3" w14:textId="77777777" w:rsidTr="001E748B">
      <w:trPr>
        <w:trHeight w:val="179"/>
      </w:trPr>
      <w:tc>
        <w:tcPr>
          <w:tcW w:w="2242" w:type="dxa"/>
        </w:tcPr>
        <w:p w14:paraId="750F8156" w14:textId="77777777" w:rsidR="001E748B" w:rsidRPr="00BA5C18" w:rsidRDefault="001E748B" w:rsidP="001E748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2A48894" w14:textId="1AE3D19A" w:rsidR="001E748B" w:rsidRDefault="001E748B" w:rsidP="001E748B">
          <w:pPr>
            <w:pStyle w:val="Piedepgina"/>
            <w:rPr>
              <w:rFonts w:ascii="Arial" w:hAnsi="Arial" w:cs="Arial"/>
              <w:sz w:val="16"/>
              <w:szCs w:val="16"/>
            </w:rPr>
          </w:pPr>
          <w:r>
            <w:rPr>
              <w:rFonts w:ascii="Arial" w:hAnsi="Arial" w:cs="Arial"/>
              <w:sz w:val="16"/>
              <w:szCs w:val="16"/>
            </w:rPr>
            <w:t xml:space="preserve">6598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1B49C4F2" w:rsidR="007D7F5F" w:rsidRDefault="00035CD4" w:rsidP="007D7F5F">
          <w:pPr>
            <w:pStyle w:val="Piedepgina"/>
            <w:rPr>
              <w:rFonts w:ascii="Arial" w:hAnsi="Arial" w:cs="Arial"/>
              <w:sz w:val="16"/>
              <w:szCs w:val="16"/>
            </w:rPr>
          </w:pPr>
          <w:r>
            <w:rPr>
              <w:rFonts w:ascii="Arial" w:hAnsi="Arial" w:cs="Arial"/>
              <w:sz w:val="16"/>
              <w:szCs w:val="16"/>
            </w:rPr>
            <w:t>2026/</w:t>
          </w:r>
          <w:r w:rsidR="001E748B">
            <w:rPr>
              <w:rFonts w:ascii="Arial" w:hAnsi="Arial" w:cs="Arial"/>
              <w:sz w:val="16"/>
              <w:szCs w:val="16"/>
            </w:rPr>
            <w:t>07/20</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4B7792F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1E748B">
            <w:rPr>
              <w:rFonts w:ascii="Arial" w:hAnsi="Arial" w:cs="Arial"/>
              <w:sz w:val="16"/>
              <w:szCs w:val="16"/>
            </w:rPr>
            <w:t>9/02</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CECC8A3" w:rsidR="007D7F5F" w:rsidRPr="00BA5C18" w:rsidRDefault="001E748B" w:rsidP="007D7F5F">
          <w:pPr>
            <w:pStyle w:val="Piedepgina"/>
            <w:rPr>
              <w:rFonts w:ascii="Arial" w:hAnsi="Arial" w:cs="Arial"/>
              <w:sz w:val="16"/>
              <w:szCs w:val="16"/>
            </w:rPr>
          </w:pPr>
          <w:r>
            <w:rPr>
              <w:rFonts w:ascii="Arial" w:hAnsi="Arial" w:cs="Arial"/>
              <w:sz w:val="16"/>
              <w:szCs w:val="16"/>
            </w:rPr>
            <w:t>Poder Ejecutivo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49B0282C" w:rsidR="007D7F5F" w:rsidRPr="00BA5C18" w:rsidRDefault="00541E5B" w:rsidP="007D7F5F">
          <w:pPr>
            <w:pStyle w:val="Piedepgina"/>
            <w:rPr>
              <w:rFonts w:ascii="Arial" w:hAnsi="Arial" w:cs="Arial"/>
              <w:sz w:val="16"/>
              <w:szCs w:val="16"/>
            </w:rPr>
          </w:pPr>
          <w:r>
            <w:rPr>
              <w:rFonts w:ascii="Arial" w:hAnsi="Arial" w:cs="Arial"/>
              <w:sz w:val="16"/>
              <w:szCs w:val="16"/>
            </w:rPr>
            <w:t>659</w:t>
          </w:r>
          <w:r w:rsidR="001E748B">
            <w:rPr>
              <w:rFonts w:ascii="Arial" w:hAnsi="Arial" w:cs="Arial"/>
              <w:sz w:val="16"/>
              <w:szCs w:val="16"/>
            </w:rPr>
            <w:t xml:space="preserve">8 </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D85159" w14:textId="77777777" w:rsidR="00220E89" w:rsidRDefault="00220E89" w:rsidP="00BA5C18">
      <w:pPr>
        <w:spacing w:after="0" w:line="240" w:lineRule="auto"/>
      </w:pPr>
      <w:r>
        <w:separator/>
      </w:r>
    </w:p>
  </w:footnote>
  <w:footnote w:type="continuationSeparator" w:id="0">
    <w:p w14:paraId="0644CAB7" w14:textId="77777777" w:rsidR="00220E89" w:rsidRDefault="00220E8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A819C33">
              <wp:simplePos x="0" y="0"/>
              <wp:positionH relativeFrom="column">
                <wp:posOffset>172085</wp:posOffset>
              </wp:positionH>
              <wp:positionV relativeFrom="paragraph">
                <wp:posOffset>-58941</wp:posOffset>
              </wp:positionV>
              <wp:extent cx="6084570" cy="26606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CC7822F" w:rsidR="009C173E" w:rsidRPr="00CA3B0A" w:rsidRDefault="001E748B" w:rsidP="009C173E">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Manual de Organización de la Secretaría Ténica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3.55pt;margin-top:-4.6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" filled="f" stroked="f">
              <v:textbox>
                <w:txbxContent>
                  <w:p w14:paraId="3698E8B0" w14:textId="1CC7822F" w:rsidR="009C173E" w:rsidRPr="00CA3B0A" w:rsidRDefault="001E748B" w:rsidP="009C173E">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Manual de Organización de la Secretaría Ténica</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D1D68C8">
              <wp:simplePos x="0" y="0"/>
              <wp:positionH relativeFrom="column">
                <wp:posOffset>-720725</wp:posOffset>
              </wp:positionH>
              <wp:positionV relativeFrom="paragraph">
                <wp:posOffset>-26149</wp:posOffset>
              </wp:positionV>
              <wp:extent cx="7105015" cy="23304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4F911CA" w:rsidR="009C173E" w:rsidRPr="00CA3B0A" w:rsidRDefault="001E748B" w:rsidP="009C173E">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Manual de Organización de la Secretaría Ténica.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75pt;margin-top:-2.05pt;width:559.45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" filled="f" stroked="f">
              <v:textbox>
                <w:txbxContent>
                  <w:p w14:paraId="19A791AB" w14:textId="14F911CA" w:rsidR="009C173E" w:rsidRPr="00CA3B0A" w:rsidRDefault="001E748B" w:rsidP="009C173E">
                    <w:pPr>
                      <w:widowControl w:val="0"/>
                      <w:spacing w:after="0" w:line="240" w:lineRule="auto"/>
                      <w:jc w:val="right"/>
                      <w:rPr>
                        <w:rFonts w:ascii="Arial" w:hAnsi="Arial" w:cs="Arial"/>
                        <w:color w:val="000000"/>
                        <w:sz w:val="14"/>
                        <w:szCs w:val="14"/>
                        <w:lang w:eastAsia="ar-SA"/>
                      </w:rPr>
                    </w:pPr>
                    <w:r>
                      <w:rPr>
                        <w:rFonts w:ascii="Arial" w:hAnsi="Arial" w:cs="Arial"/>
                        <w:color w:val="000000"/>
                        <w:sz w:val="14"/>
                        <w:szCs w:val="14"/>
                        <w:lang w:eastAsia="ar-SA"/>
                      </w:rPr>
                      <w:t>Manual de Organización de la Secretaría Ténica.</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E748B"/>
    <w:rsid w:val="001F2355"/>
    <w:rsid w:val="001F2C04"/>
    <w:rsid w:val="001F7194"/>
    <w:rsid w:val="001F749A"/>
    <w:rsid w:val="00201BC5"/>
    <w:rsid w:val="00202246"/>
    <w:rsid w:val="00202655"/>
    <w:rsid w:val="00202DED"/>
    <w:rsid w:val="00204CED"/>
    <w:rsid w:val="002107DC"/>
    <w:rsid w:val="00214A04"/>
    <w:rsid w:val="00216EA5"/>
    <w:rsid w:val="002208ED"/>
    <w:rsid w:val="00220E89"/>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7B17"/>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C6BE3"/>
    <w:rsid w:val="00BD0B78"/>
    <w:rsid w:val="00BD2DE6"/>
    <w:rsid w:val="00BD4C40"/>
    <w:rsid w:val="00BF13AA"/>
    <w:rsid w:val="00BF1C0F"/>
    <w:rsid w:val="00BF2E5E"/>
    <w:rsid w:val="00BF6857"/>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5AA3"/>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footer" Target="footer2.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20" Type="http://schemas.openxmlformats.org/officeDocument/2006/relationships/image" Target="media/image13.jpg"/><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5.png"/></Relationships>
</file>

<file path=word/_rels/footer2.xml.rels><?xml version="1.0" encoding="UTF-8" standalone="yes"?>
<Relationships xmlns="http://schemas.openxmlformats.org/package/2006/relationships"><Relationship Id="rId1" Type="http://schemas.openxmlformats.org/officeDocument/2006/relationships/image" Target="media/image3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34.png"/><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3" Type="http://schemas.openxmlformats.org/officeDocument/2006/relationships/image" Target="media/image34.png"/><Relationship Id="rId2" Type="http://schemas.openxmlformats.org/officeDocument/2006/relationships/image" Target="media/image35.png"/><Relationship Id="rId1" Type="http://schemas.openxmlformats.org/officeDocument/2006/relationships/image" Target="media/image33.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51</TotalTime>
  <Pages>33</Pages>
  <Words>18</Words>
  <Characters>101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19</cp:revision>
  <cp:lastPrinted>2026-06-05T15:48:00Z</cp:lastPrinted>
  <dcterms:created xsi:type="dcterms:W3CDTF">2026-08-17T23:29:00Z</dcterms:created>
  <dcterms:modified xsi:type="dcterms:W3CDTF">2026-09-06T07:56:00Z</dcterms:modified>
</cp:coreProperties>
</file>