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4163D80" w14:textId="037FFB85" w:rsidR="00CA3B0A" w:rsidRPr="00CA3B0A" w:rsidRDefault="00226699" w:rsidP="00CA3B0A">
      <w:pPr>
        <w:widowControl w:val="0"/>
        <w:spacing w:after="0" w:line="240" w:lineRule="auto"/>
        <w:jc w:val="center"/>
        <w:rPr>
          <w:rFonts w:ascii="Arial" w:hAnsi="Arial" w:cs="Arial"/>
          <w:b/>
          <w:bCs/>
          <w:color w:val="000000"/>
          <w:sz w:val="32"/>
          <w:szCs w:val="32"/>
          <w:lang w:eastAsia="ar-SA"/>
        </w:rPr>
      </w:pPr>
      <w:r>
        <w:rPr>
          <w:rFonts w:ascii="Arial" w:hAnsi="Arial" w:cs="Arial"/>
          <w:b/>
          <w:bCs/>
          <w:color w:val="000000"/>
          <w:sz w:val="32"/>
          <w:szCs w:val="32"/>
          <w:lang w:eastAsia="ar-SA"/>
        </w:rPr>
        <w:t>MANUAL DE ORGANIZACIÓN DE LA DIRECCIÓN GENERAL DE MACROECONOMÍA Y FOMENTO A LA EXPORTACIÓN.</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53E925DE" w14:textId="77777777" w:rsidR="00AA3880" w:rsidRDefault="00F6552F" w:rsidP="00F83870">
      <w:pPr>
        <w:widowControl w:val="0"/>
        <w:spacing w:after="0" w:line="240" w:lineRule="auto"/>
        <w:jc w:val="both"/>
        <w:rPr>
          <w:rFonts w:ascii="Arial" w:hAnsi="Arial" w:cs="Arial"/>
          <w:sz w:val="24"/>
          <w:szCs w:val="24"/>
        </w:rPr>
      </w:pPr>
      <w:r w:rsidRPr="00AD69C5">
        <w:rPr>
          <w:rFonts w:ascii="Arial" w:hAnsi="Arial" w:cs="Arial"/>
          <w:sz w:val="24"/>
          <w:szCs w:val="24"/>
        </w:rPr>
        <w:br w:type="page"/>
      </w:r>
    </w:p>
    <w:p w14:paraId="620E33D1" w14:textId="3688D339" w:rsidR="00AA3880" w:rsidRDefault="00AA3880" w:rsidP="00F83870">
      <w:pPr>
        <w:widowControl w:val="0"/>
        <w:spacing w:after="0" w:line="240" w:lineRule="auto"/>
        <w:jc w:val="both"/>
        <w:rPr>
          <w:rFonts w:ascii="Arial" w:hAnsi="Arial" w:cs="Arial"/>
          <w:sz w:val="24"/>
          <w:szCs w:val="24"/>
        </w:rPr>
      </w:pPr>
      <w:r>
        <w:rPr>
          <w:b/>
          <w:noProof/>
          <w:szCs w:val="20"/>
          <w:lang w:eastAsia="es-MX"/>
        </w:rPr>
        <w:lastRenderedPageBreak/>
        <w:drawing>
          <wp:anchor distT="0" distB="0" distL="114300" distR="114300" simplePos="0" relativeHeight="251659776" behindDoc="1" locked="0" layoutInCell="1" allowOverlap="1" wp14:anchorId="7F988EC0" wp14:editId="636E1FC6">
            <wp:simplePos x="0" y="0"/>
            <wp:positionH relativeFrom="margin">
              <wp:posOffset>-701675</wp:posOffset>
            </wp:positionH>
            <wp:positionV relativeFrom="margin">
              <wp:posOffset>-287020</wp:posOffset>
            </wp:positionV>
            <wp:extent cx="6986270" cy="6832600"/>
            <wp:effectExtent l="12700" t="12700" r="11430" b="12700"/>
            <wp:wrapSquare wrapText="bothSides"/>
            <wp:docPr id="211546796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0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8627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E1CFE1D" w14:textId="08B9AF1E" w:rsidR="00AA3880" w:rsidRDefault="00AA3880" w:rsidP="00F83870">
      <w:pPr>
        <w:widowControl w:val="0"/>
        <w:spacing w:after="0" w:line="240" w:lineRule="auto"/>
        <w:jc w:val="both"/>
        <w:rPr>
          <w:rFonts w:ascii="Arial" w:hAnsi="Arial" w:cs="Arial"/>
          <w:sz w:val="24"/>
          <w:szCs w:val="24"/>
        </w:rPr>
      </w:pPr>
      <w:r>
        <w:rPr>
          <w:b/>
          <w:noProof/>
          <w:szCs w:val="20"/>
          <w:lang w:eastAsia="es-MX"/>
        </w:rPr>
        <w:lastRenderedPageBreak/>
        <w:drawing>
          <wp:anchor distT="0" distB="0" distL="114300" distR="114300" simplePos="0" relativeHeight="251661824" behindDoc="1" locked="0" layoutInCell="1" allowOverlap="1" wp14:anchorId="567FC54C" wp14:editId="68D8E24A">
            <wp:simplePos x="0" y="0"/>
            <wp:positionH relativeFrom="margin">
              <wp:posOffset>-701675</wp:posOffset>
            </wp:positionH>
            <wp:positionV relativeFrom="margin">
              <wp:posOffset>-295275</wp:posOffset>
            </wp:positionV>
            <wp:extent cx="6986270" cy="6834505"/>
            <wp:effectExtent l="12700" t="12700" r="11430" b="10795"/>
            <wp:wrapTight wrapText="bothSides">
              <wp:wrapPolygon edited="0">
                <wp:start x="-39" y="-40"/>
                <wp:lineTo x="-39" y="21594"/>
                <wp:lineTo x="21596" y="21594"/>
                <wp:lineTo x="21596" y="-40"/>
                <wp:lineTo x="-39" y="-40"/>
              </wp:wrapPolygon>
            </wp:wrapTight>
            <wp:docPr id="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0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86270" cy="68345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470045B" w14:textId="0269D620" w:rsidR="00AA3880" w:rsidRDefault="00AA3880" w:rsidP="00F83870">
      <w:pPr>
        <w:widowControl w:val="0"/>
        <w:spacing w:after="0" w:line="240" w:lineRule="auto"/>
        <w:jc w:val="both"/>
        <w:rPr>
          <w:rFonts w:ascii="Arial" w:hAnsi="Arial" w:cs="Arial"/>
          <w:sz w:val="24"/>
          <w:szCs w:val="24"/>
        </w:rPr>
      </w:pPr>
      <w:r>
        <w:rPr>
          <w:b/>
          <w:noProof/>
          <w:szCs w:val="20"/>
          <w:lang w:eastAsia="es-MX"/>
        </w:rPr>
        <w:lastRenderedPageBreak/>
        <w:drawing>
          <wp:anchor distT="0" distB="0" distL="114300" distR="114300" simplePos="0" relativeHeight="251663872" behindDoc="1" locked="0" layoutInCell="1" allowOverlap="1" wp14:anchorId="01B8A24A" wp14:editId="5F876920">
            <wp:simplePos x="0" y="0"/>
            <wp:positionH relativeFrom="margin">
              <wp:posOffset>-701675</wp:posOffset>
            </wp:positionH>
            <wp:positionV relativeFrom="margin">
              <wp:posOffset>-337820</wp:posOffset>
            </wp:positionV>
            <wp:extent cx="6986270" cy="6876415"/>
            <wp:effectExtent l="12700" t="12700" r="11430" b="6985"/>
            <wp:wrapSquare wrapText="bothSides"/>
            <wp:docPr id="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0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86270" cy="687641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3DA3671" w14:textId="31483A41" w:rsidR="00AA3880" w:rsidRDefault="00AA3880" w:rsidP="00F83870">
      <w:pPr>
        <w:widowControl w:val="0"/>
        <w:spacing w:after="0" w:line="240" w:lineRule="auto"/>
        <w:jc w:val="both"/>
        <w:rPr>
          <w:rFonts w:ascii="Arial" w:hAnsi="Arial" w:cs="Arial"/>
          <w:sz w:val="24"/>
          <w:szCs w:val="24"/>
        </w:rPr>
      </w:pPr>
      <w:r>
        <w:rPr>
          <w:b/>
          <w:noProof/>
          <w:szCs w:val="20"/>
          <w:lang w:eastAsia="es-MX"/>
        </w:rPr>
        <w:lastRenderedPageBreak/>
        <w:drawing>
          <wp:anchor distT="0" distB="0" distL="114300" distR="114300" simplePos="0" relativeHeight="251665920" behindDoc="0" locked="0" layoutInCell="1" allowOverlap="1" wp14:anchorId="37DE094F" wp14:editId="181B047A">
            <wp:simplePos x="0" y="0"/>
            <wp:positionH relativeFrom="margin">
              <wp:posOffset>-704850</wp:posOffset>
            </wp:positionH>
            <wp:positionV relativeFrom="margin">
              <wp:posOffset>-285115</wp:posOffset>
            </wp:positionV>
            <wp:extent cx="6986270" cy="6834505"/>
            <wp:effectExtent l="12700" t="12700" r="11430" b="10795"/>
            <wp:wrapSquare wrapText="bothSides"/>
            <wp:docPr id="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0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86270" cy="68345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272DBCD" w14:textId="1ED9A7C8" w:rsidR="00AA3880" w:rsidRDefault="00AA3880" w:rsidP="00F83870">
      <w:pPr>
        <w:widowControl w:val="0"/>
        <w:spacing w:after="0" w:line="240" w:lineRule="auto"/>
        <w:jc w:val="both"/>
        <w:rPr>
          <w:rFonts w:ascii="Arial" w:hAnsi="Arial" w:cs="Arial"/>
          <w:sz w:val="24"/>
          <w:szCs w:val="24"/>
        </w:rPr>
      </w:pPr>
      <w:r>
        <w:rPr>
          <w:b/>
          <w:noProof/>
          <w:szCs w:val="20"/>
          <w:lang w:eastAsia="es-MX"/>
        </w:rPr>
        <w:lastRenderedPageBreak/>
        <w:drawing>
          <wp:anchor distT="0" distB="0" distL="114300" distR="114300" simplePos="0" relativeHeight="251667968" behindDoc="0" locked="0" layoutInCell="1" allowOverlap="1" wp14:anchorId="1F067974" wp14:editId="270579B6">
            <wp:simplePos x="0" y="0"/>
            <wp:positionH relativeFrom="margin">
              <wp:posOffset>-699135</wp:posOffset>
            </wp:positionH>
            <wp:positionV relativeFrom="margin">
              <wp:posOffset>-294005</wp:posOffset>
            </wp:positionV>
            <wp:extent cx="6986270" cy="6833235"/>
            <wp:effectExtent l="12700" t="12700" r="11430" b="12065"/>
            <wp:wrapSquare wrapText="bothSides"/>
            <wp:docPr id="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0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86270"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EF44ECB" w14:textId="23A5A6C1" w:rsidR="00AA3880" w:rsidRDefault="00AA3880"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0016" behindDoc="0" locked="0" layoutInCell="1" allowOverlap="1" wp14:anchorId="41D35470" wp14:editId="27C40BCD">
            <wp:simplePos x="0" y="0"/>
            <wp:positionH relativeFrom="margin">
              <wp:posOffset>-681990</wp:posOffset>
            </wp:positionH>
            <wp:positionV relativeFrom="margin">
              <wp:posOffset>-300355</wp:posOffset>
            </wp:positionV>
            <wp:extent cx="6986270" cy="6833235"/>
            <wp:effectExtent l="12700" t="12700" r="11430" b="12065"/>
            <wp:wrapSquare wrapText="bothSides"/>
            <wp:docPr id="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0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86270"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3B1507F" w14:textId="66F1C7E1" w:rsidR="00AA3880" w:rsidRDefault="00AA3880"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2064" behindDoc="0" locked="0" layoutInCell="1" allowOverlap="1" wp14:anchorId="1EA89749" wp14:editId="30EA4E21">
            <wp:simplePos x="0" y="0"/>
            <wp:positionH relativeFrom="margin">
              <wp:posOffset>-695960</wp:posOffset>
            </wp:positionH>
            <wp:positionV relativeFrom="margin">
              <wp:posOffset>-294005</wp:posOffset>
            </wp:positionV>
            <wp:extent cx="7003415" cy="6833235"/>
            <wp:effectExtent l="12700" t="12700" r="6985" b="12065"/>
            <wp:wrapSquare wrapText="bothSides"/>
            <wp:docPr id="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09.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003415"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C41396A" w14:textId="50CE44D7" w:rsidR="00AA3880" w:rsidRDefault="00AA3880"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4112" behindDoc="0" locked="0" layoutInCell="1" allowOverlap="1" wp14:anchorId="54C0AAA9" wp14:editId="640F101E">
            <wp:simplePos x="0" y="0"/>
            <wp:positionH relativeFrom="margin">
              <wp:posOffset>-699135</wp:posOffset>
            </wp:positionH>
            <wp:positionV relativeFrom="margin">
              <wp:posOffset>-294005</wp:posOffset>
            </wp:positionV>
            <wp:extent cx="6986270" cy="6833235"/>
            <wp:effectExtent l="12700" t="12700" r="11430" b="12065"/>
            <wp:wrapSquare wrapText="bothSides"/>
            <wp:docPr id="1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986270" cy="683323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4BA81D4" w14:textId="4192D330" w:rsidR="00AA3880" w:rsidRDefault="00AA3880"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6160" behindDoc="0" locked="0" layoutInCell="1" allowOverlap="1" wp14:anchorId="53723D06" wp14:editId="04FC7487">
            <wp:simplePos x="0" y="0"/>
            <wp:positionH relativeFrom="margin">
              <wp:posOffset>-701785</wp:posOffset>
            </wp:positionH>
            <wp:positionV relativeFrom="margin">
              <wp:posOffset>-293479</wp:posOffset>
            </wp:positionV>
            <wp:extent cx="7005955" cy="6832600"/>
            <wp:effectExtent l="12700" t="12700" r="17145" b="12700"/>
            <wp:wrapSquare wrapText="bothSides"/>
            <wp:docPr id="1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00595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302DB75" w14:textId="48F73812" w:rsidR="00AA3880" w:rsidRDefault="00AA3880"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78208" behindDoc="0" locked="0" layoutInCell="1" allowOverlap="1" wp14:anchorId="1FFE5AD3" wp14:editId="7F44945B">
            <wp:simplePos x="0" y="0"/>
            <wp:positionH relativeFrom="margin">
              <wp:posOffset>-702310</wp:posOffset>
            </wp:positionH>
            <wp:positionV relativeFrom="margin">
              <wp:posOffset>-297180</wp:posOffset>
            </wp:positionV>
            <wp:extent cx="7003415" cy="6835775"/>
            <wp:effectExtent l="12700" t="12700" r="6985" b="9525"/>
            <wp:wrapSquare wrapText="bothSides"/>
            <wp:docPr id="1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003415"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DD474D6" w14:textId="79A549AB" w:rsidR="00AA3880" w:rsidRDefault="00AA3880"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0256" behindDoc="0" locked="0" layoutInCell="1" allowOverlap="1" wp14:anchorId="2ED06E6F" wp14:editId="5C1A7D45">
            <wp:simplePos x="0" y="0"/>
            <wp:positionH relativeFrom="margin">
              <wp:posOffset>-701346</wp:posOffset>
            </wp:positionH>
            <wp:positionV relativeFrom="margin">
              <wp:posOffset>-334886</wp:posOffset>
            </wp:positionV>
            <wp:extent cx="6986270" cy="6832600"/>
            <wp:effectExtent l="12700" t="12700" r="11430" b="12700"/>
            <wp:wrapSquare wrapText="bothSides"/>
            <wp:docPr id="129889534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98627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54341F1" w14:textId="59D9B82D" w:rsidR="00802A47" w:rsidRDefault="00802A4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2304" behindDoc="0" locked="0" layoutInCell="1" allowOverlap="1" wp14:anchorId="7B5E2006" wp14:editId="248D4EF3">
            <wp:simplePos x="0" y="0"/>
            <wp:positionH relativeFrom="margin">
              <wp:posOffset>-704850</wp:posOffset>
            </wp:positionH>
            <wp:positionV relativeFrom="margin">
              <wp:posOffset>-297180</wp:posOffset>
            </wp:positionV>
            <wp:extent cx="6986270" cy="6835775"/>
            <wp:effectExtent l="12700" t="12700" r="11430" b="9525"/>
            <wp:wrapSquare wrapText="bothSides"/>
            <wp:docPr id="1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CCBDE10" w14:textId="298D13BA" w:rsidR="00802A47" w:rsidRDefault="00802A4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4352" behindDoc="0" locked="0" layoutInCell="1" allowOverlap="1" wp14:anchorId="727BAF13" wp14:editId="156D7E27">
            <wp:simplePos x="0" y="0"/>
            <wp:positionH relativeFrom="margin">
              <wp:posOffset>-764036</wp:posOffset>
            </wp:positionH>
            <wp:positionV relativeFrom="margin">
              <wp:posOffset>-294114</wp:posOffset>
            </wp:positionV>
            <wp:extent cx="6986270" cy="6939280"/>
            <wp:effectExtent l="12700" t="12700" r="11430" b="7620"/>
            <wp:wrapSquare wrapText="bothSides"/>
            <wp:docPr id="106565574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5.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986270" cy="69392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7B5EDC2" w14:textId="77AE56F4" w:rsidR="00802A47" w:rsidRDefault="00802A4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6400" behindDoc="0" locked="0" layoutInCell="1" allowOverlap="1" wp14:anchorId="19B07136" wp14:editId="19BA26C1">
            <wp:simplePos x="0" y="0"/>
            <wp:positionH relativeFrom="margin">
              <wp:posOffset>-704850</wp:posOffset>
            </wp:positionH>
            <wp:positionV relativeFrom="margin">
              <wp:posOffset>-290830</wp:posOffset>
            </wp:positionV>
            <wp:extent cx="7005955" cy="6832600"/>
            <wp:effectExtent l="12700" t="12700" r="17145" b="12700"/>
            <wp:wrapSquare wrapText="bothSides"/>
            <wp:docPr id="210656492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6.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00595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0DED636" w14:textId="000347B4" w:rsidR="00802A47" w:rsidRDefault="00802A4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88448" behindDoc="0" locked="0" layoutInCell="1" allowOverlap="1" wp14:anchorId="48A95EC9" wp14:editId="4F19540C">
            <wp:simplePos x="0" y="0"/>
            <wp:positionH relativeFrom="margin">
              <wp:posOffset>-704850</wp:posOffset>
            </wp:positionH>
            <wp:positionV relativeFrom="margin">
              <wp:posOffset>-294640</wp:posOffset>
            </wp:positionV>
            <wp:extent cx="7005955" cy="6835775"/>
            <wp:effectExtent l="12700" t="12700" r="17145" b="9525"/>
            <wp:wrapSquare wrapText="bothSides"/>
            <wp:docPr id="1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7.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005955"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2FE4DEC" w14:textId="3C8B574B" w:rsidR="00802A47" w:rsidRDefault="00802A4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0496" behindDoc="0" locked="0" layoutInCell="1" allowOverlap="1" wp14:anchorId="2BC28C6C" wp14:editId="54580088">
            <wp:simplePos x="0" y="0"/>
            <wp:positionH relativeFrom="margin">
              <wp:posOffset>-721995</wp:posOffset>
            </wp:positionH>
            <wp:positionV relativeFrom="margin">
              <wp:posOffset>-290304</wp:posOffset>
            </wp:positionV>
            <wp:extent cx="7003415" cy="6832600"/>
            <wp:effectExtent l="12700" t="12700" r="6985" b="12700"/>
            <wp:wrapSquare wrapText="bothSides"/>
            <wp:docPr id="95082079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00341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3243079" w14:textId="159A1431" w:rsidR="00802A47" w:rsidRDefault="00802A4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2544" behindDoc="0" locked="0" layoutInCell="1" allowOverlap="1" wp14:anchorId="521EEC95" wp14:editId="09F9EF24">
            <wp:simplePos x="0" y="0"/>
            <wp:positionH relativeFrom="margin">
              <wp:posOffset>-684640</wp:posOffset>
            </wp:positionH>
            <wp:positionV relativeFrom="margin">
              <wp:posOffset>-294114</wp:posOffset>
            </wp:positionV>
            <wp:extent cx="6986270" cy="6835775"/>
            <wp:effectExtent l="12700" t="12700" r="11430" b="9525"/>
            <wp:wrapSquare wrapText="bothSides"/>
            <wp:docPr id="168344648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19.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0AB333C" w14:textId="2C9516B8" w:rsidR="00802A47" w:rsidRDefault="00802A47" w:rsidP="00F83870">
      <w:pPr>
        <w:widowControl w:val="0"/>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4592" behindDoc="0" locked="0" layoutInCell="1" allowOverlap="1" wp14:anchorId="1F3C4D9C" wp14:editId="7BA527EF">
            <wp:simplePos x="0" y="0"/>
            <wp:positionH relativeFrom="margin">
              <wp:posOffset>-704850</wp:posOffset>
            </wp:positionH>
            <wp:positionV relativeFrom="margin">
              <wp:posOffset>-294114</wp:posOffset>
            </wp:positionV>
            <wp:extent cx="7066915" cy="6835775"/>
            <wp:effectExtent l="12700" t="12700" r="6985" b="9525"/>
            <wp:wrapSquare wrapText="bothSides"/>
            <wp:docPr id="62123740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0.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066915"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170BDEF" w14:textId="2A9A259A" w:rsidR="00802A47" w:rsidRDefault="00802A47"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6640" behindDoc="0" locked="0" layoutInCell="1" allowOverlap="1" wp14:anchorId="4DBFDBCA" wp14:editId="04D5081E">
            <wp:simplePos x="0" y="0"/>
            <wp:positionH relativeFrom="margin">
              <wp:posOffset>-704850</wp:posOffset>
            </wp:positionH>
            <wp:positionV relativeFrom="margin">
              <wp:posOffset>-294114</wp:posOffset>
            </wp:positionV>
            <wp:extent cx="7005955" cy="6835775"/>
            <wp:effectExtent l="12700" t="12700" r="17145" b="9525"/>
            <wp:wrapSquare wrapText="bothSides"/>
            <wp:docPr id="175214292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1.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005955"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61AB89B" w14:textId="35E4878E" w:rsidR="00826821" w:rsidRDefault="00826821"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698688" behindDoc="0" locked="0" layoutInCell="1" allowOverlap="1" wp14:anchorId="273A287E" wp14:editId="3F8FA5B6">
            <wp:simplePos x="0" y="0"/>
            <wp:positionH relativeFrom="margin">
              <wp:posOffset>-680085</wp:posOffset>
            </wp:positionH>
            <wp:positionV relativeFrom="margin">
              <wp:posOffset>-299413</wp:posOffset>
            </wp:positionV>
            <wp:extent cx="6986270" cy="6832600"/>
            <wp:effectExtent l="12700" t="12700" r="11430" b="12700"/>
            <wp:wrapSquare wrapText="bothSides"/>
            <wp:docPr id="22"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98627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E58FD66" w14:textId="75E3D3AA" w:rsidR="00826821" w:rsidRDefault="00826821"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0736" behindDoc="0" locked="0" layoutInCell="1" allowOverlap="1" wp14:anchorId="384CAA3A" wp14:editId="77883614">
            <wp:simplePos x="0" y="0"/>
            <wp:positionH relativeFrom="margin">
              <wp:posOffset>-704850</wp:posOffset>
            </wp:positionH>
            <wp:positionV relativeFrom="margin">
              <wp:posOffset>-294640</wp:posOffset>
            </wp:positionV>
            <wp:extent cx="6986270" cy="6835775"/>
            <wp:effectExtent l="12700" t="12700" r="11430" b="9525"/>
            <wp:wrapSquare wrapText="bothSides"/>
            <wp:docPr id="23"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3.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DFE1712" w14:textId="543D7EBA" w:rsidR="00826821" w:rsidRDefault="00826821"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2784" behindDoc="0" locked="0" layoutInCell="1" allowOverlap="1" wp14:anchorId="22880925" wp14:editId="420FE9C6">
            <wp:simplePos x="0" y="0"/>
            <wp:positionH relativeFrom="margin">
              <wp:posOffset>-783590</wp:posOffset>
            </wp:positionH>
            <wp:positionV relativeFrom="margin">
              <wp:posOffset>-278239</wp:posOffset>
            </wp:positionV>
            <wp:extent cx="7005955" cy="6835775"/>
            <wp:effectExtent l="12700" t="12700" r="17145" b="9525"/>
            <wp:wrapSquare wrapText="bothSides"/>
            <wp:docPr id="2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4.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005955"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70B6F29D" w14:textId="19AFE8D9" w:rsidR="00AC00D8" w:rsidRDefault="00AC00D8"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4832" behindDoc="0" locked="0" layoutInCell="1" allowOverlap="1" wp14:anchorId="7A1F32A7" wp14:editId="2F574572">
            <wp:simplePos x="0" y="0"/>
            <wp:positionH relativeFrom="margin">
              <wp:posOffset>-684640</wp:posOffset>
            </wp:positionH>
            <wp:positionV relativeFrom="margin">
              <wp:posOffset>-297180</wp:posOffset>
            </wp:positionV>
            <wp:extent cx="6986270" cy="6835775"/>
            <wp:effectExtent l="12700" t="12700" r="11430" b="9525"/>
            <wp:wrapSquare wrapText="bothSides"/>
            <wp:docPr id="25"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29FFCBF" w14:textId="048CA080" w:rsidR="00AC00D8" w:rsidRDefault="00AC00D8"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6880" behindDoc="0" locked="0" layoutInCell="1" allowOverlap="1" wp14:anchorId="27789214" wp14:editId="420E080A">
            <wp:simplePos x="0" y="0"/>
            <wp:positionH relativeFrom="margin">
              <wp:posOffset>-702310</wp:posOffset>
            </wp:positionH>
            <wp:positionV relativeFrom="margin">
              <wp:posOffset>-290195</wp:posOffset>
            </wp:positionV>
            <wp:extent cx="7005955" cy="6832600"/>
            <wp:effectExtent l="12700" t="12700" r="17145" b="12700"/>
            <wp:wrapSquare wrapText="bothSides"/>
            <wp:docPr id="2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005955"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D5A1E59" w14:textId="278A4F5C" w:rsidR="000B5279" w:rsidRDefault="000B5279"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08928" behindDoc="1" locked="0" layoutInCell="1" allowOverlap="1" wp14:anchorId="5EA694C1" wp14:editId="3D60B50A">
            <wp:simplePos x="0" y="0"/>
            <wp:positionH relativeFrom="margin">
              <wp:posOffset>-687399</wp:posOffset>
            </wp:positionH>
            <wp:positionV relativeFrom="margin">
              <wp:posOffset>-293479</wp:posOffset>
            </wp:positionV>
            <wp:extent cx="6986270" cy="6832600"/>
            <wp:effectExtent l="12700" t="12700" r="11430" b="12700"/>
            <wp:wrapSquare wrapText="bothSides"/>
            <wp:docPr id="2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986270" cy="68326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1FD2F44" w14:textId="3CE4BDD9" w:rsidR="000B5279" w:rsidRDefault="000B5279"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10976" behindDoc="0" locked="0" layoutInCell="1" allowOverlap="1" wp14:anchorId="495F77E6" wp14:editId="1DDCDEEC">
            <wp:simplePos x="0" y="0"/>
            <wp:positionH relativeFrom="margin">
              <wp:posOffset>-700295</wp:posOffset>
            </wp:positionH>
            <wp:positionV relativeFrom="margin">
              <wp:posOffset>-294114</wp:posOffset>
            </wp:positionV>
            <wp:extent cx="6986270" cy="6835775"/>
            <wp:effectExtent l="12700" t="12700" r="11430" b="9525"/>
            <wp:wrapSquare wrapText="bothSides"/>
            <wp:docPr id="2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8.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751263D" w14:textId="7E95906A" w:rsidR="000B5279" w:rsidRDefault="000B5279"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13024" behindDoc="0" locked="0" layoutInCell="1" allowOverlap="1" wp14:anchorId="767A82D5" wp14:editId="35266AD3">
            <wp:simplePos x="0" y="0"/>
            <wp:positionH relativeFrom="margin">
              <wp:posOffset>-704850</wp:posOffset>
            </wp:positionH>
            <wp:positionV relativeFrom="margin">
              <wp:posOffset>-294114</wp:posOffset>
            </wp:positionV>
            <wp:extent cx="6986270" cy="6835775"/>
            <wp:effectExtent l="12700" t="12700" r="11430" b="9525"/>
            <wp:wrapSquare wrapText="bothSides"/>
            <wp:docPr id="2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29.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5F2FCA4" w14:textId="32B46288" w:rsidR="000B5279" w:rsidRDefault="000B5279"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15072" behindDoc="0" locked="0" layoutInCell="1" allowOverlap="1" wp14:anchorId="00BC9992" wp14:editId="1AAE8B65">
            <wp:simplePos x="0" y="0"/>
            <wp:positionH relativeFrom="margin">
              <wp:posOffset>-721995</wp:posOffset>
            </wp:positionH>
            <wp:positionV relativeFrom="margin">
              <wp:posOffset>-294114</wp:posOffset>
            </wp:positionV>
            <wp:extent cx="7003415" cy="6835775"/>
            <wp:effectExtent l="12700" t="12700" r="6985" b="9525"/>
            <wp:wrapSquare wrapText="bothSides"/>
            <wp:docPr id="30"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30.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003415"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258318B5" w14:textId="2A0FB062" w:rsidR="000B5279" w:rsidRDefault="000B5279"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17120" behindDoc="0" locked="0" layoutInCell="1" allowOverlap="1" wp14:anchorId="2C7156F3" wp14:editId="2B27387B">
            <wp:simplePos x="0" y="0"/>
            <wp:positionH relativeFrom="margin">
              <wp:posOffset>-684640</wp:posOffset>
            </wp:positionH>
            <wp:positionV relativeFrom="margin">
              <wp:posOffset>-297180</wp:posOffset>
            </wp:positionV>
            <wp:extent cx="6986270" cy="6835775"/>
            <wp:effectExtent l="12700" t="12700" r="11430" b="9525"/>
            <wp:wrapSquare wrapText="bothSides"/>
            <wp:docPr id="3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3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184B55E" w14:textId="48A5F1A6" w:rsidR="000B5279" w:rsidRDefault="000B5279"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19168" behindDoc="0" locked="0" layoutInCell="1" allowOverlap="1" wp14:anchorId="48306E74" wp14:editId="43BC5575">
            <wp:simplePos x="0" y="0"/>
            <wp:positionH relativeFrom="margin">
              <wp:posOffset>-681355</wp:posOffset>
            </wp:positionH>
            <wp:positionV relativeFrom="margin">
              <wp:posOffset>-288290</wp:posOffset>
            </wp:positionV>
            <wp:extent cx="6986270" cy="6835775"/>
            <wp:effectExtent l="12700" t="12700" r="11430" b="9525"/>
            <wp:wrapSquare wrapText="bothSides"/>
            <wp:docPr id="64"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32.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C6C73D6" w14:textId="41BE89B1" w:rsidR="000B5279" w:rsidRDefault="000B5279"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21216" behindDoc="0" locked="0" layoutInCell="1" allowOverlap="1" wp14:anchorId="26BDFB77" wp14:editId="5BA0D29A">
            <wp:simplePos x="0" y="0"/>
            <wp:positionH relativeFrom="margin">
              <wp:posOffset>-684640</wp:posOffset>
            </wp:positionH>
            <wp:positionV relativeFrom="margin">
              <wp:posOffset>-297180</wp:posOffset>
            </wp:positionV>
            <wp:extent cx="6986270" cy="6835775"/>
            <wp:effectExtent l="12700" t="12700" r="11430" b="9525"/>
            <wp:wrapSquare wrapText="bothSides"/>
            <wp:docPr id="78656722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33.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BB4CBB9" w14:textId="68E77647" w:rsidR="0091237A" w:rsidRDefault="0091237A"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23264" behindDoc="0" locked="0" layoutInCell="1" allowOverlap="1" wp14:anchorId="5A387D79" wp14:editId="7F28CF2C">
            <wp:simplePos x="0" y="0"/>
            <wp:positionH relativeFrom="margin">
              <wp:posOffset>-698610</wp:posOffset>
            </wp:positionH>
            <wp:positionV relativeFrom="margin">
              <wp:posOffset>-289998</wp:posOffset>
            </wp:positionV>
            <wp:extent cx="7066915" cy="6835775"/>
            <wp:effectExtent l="12700" t="12700" r="6985" b="9525"/>
            <wp:wrapSquare wrapText="bothSides"/>
            <wp:docPr id="66"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3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066915"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1C47525" w14:textId="44ED5F04" w:rsidR="0091237A" w:rsidRDefault="0091237A"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25312" behindDoc="0" locked="0" layoutInCell="1" allowOverlap="1" wp14:anchorId="5548489C" wp14:editId="0636CB7B">
            <wp:simplePos x="0" y="0"/>
            <wp:positionH relativeFrom="margin">
              <wp:posOffset>-684640</wp:posOffset>
            </wp:positionH>
            <wp:positionV relativeFrom="margin">
              <wp:posOffset>-293808</wp:posOffset>
            </wp:positionV>
            <wp:extent cx="6986270" cy="6876415"/>
            <wp:effectExtent l="12700" t="12700" r="11430" b="6985"/>
            <wp:wrapSquare wrapText="bothSides"/>
            <wp:docPr id="67"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35.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986270" cy="687641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16477EDF" w14:textId="75F50240" w:rsidR="0091237A" w:rsidRDefault="0091237A"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27360" behindDoc="0" locked="0" layoutInCell="1" allowOverlap="1" wp14:anchorId="20612DD9" wp14:editId="7F8AADB4">
            <wp:simplePos x="0" y="0"/>
            <wp:positionH relativeFrom="margin">
              <wp:posOffset>-704850</wp:posOffset>
            </wp:positionH>
            <wp:positionV relativeFrom="margin">
              <wp:posOffset>-294114</wp:posOffset>
            </wp:positionV>
            <wp:extent cx="6986270" cy="6835775"/>
            <wp:effectExtent l="12700" t="12700" r="11430" b="9525"/>
            <wp:wrapSquare wrapText="bothSides"/>
            <wp:docPr id="68"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36.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568E73D8" w14:textId="7FB5C58C" w:rsidR="00014F42" w:rsidRDefault="00014F42"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29408" behindDoc="0" locked="0" layoutInCell="1" allowOverlap="1" wp14:anchorId="6DBADA50" wp14:editId="68BB9687">
            <wp:simplePos x="0" y="0"/>
            <wp:positionH relativeFrom="margin">
              <wp:posOffset>-687399</wp:posOffset>
            </wp:positionH>
            <wp:positionV relativeFrom="margin">
              <wp:posOffset>-171056</wp:posOffset>
            </wp:positionV>
            <wp:extent cx="6986270" cy="6835775"/>
            <wp:effectExtent l="12700" t="12700" r="11430" b="9525"/>
            <wp:wrapSquare wrapText="bothSides"/>
            <wp:docPr id="69"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37.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6BFBA28E" w14:textId="37497A06" w:rsidR="00802A47" w:rsidRPr="00F83870" w:rsidRDefault="00014F42" w:rsidP="00802A47">
      <w:pPr>
        <w:widowControl w:val="0"/>
        <w:tabs>
          <w:tab w:val="left" w:pos="6237"/>
        </w:tabs>
        <w:spacing w:after="0" w:line="240" w:lineRule="auto"/>
        <w:jc w:val="both"/>
        <w:rPr>
          <w:rFonts w:ascii="Arial" w:eastAsia="Soberana Sans" w:hAnsi="Arial" w:cs="Arial"/>
          <w:color w:val="000000"/>
          <w:sz w:val="24"/>
          <w:szCs w:val="24"/>
        </w:rPr>
      </w:pPr>
      <w:r>
        <w:rPr>
          <w:b/>
          <w:noProof/>
          <w:szCs w:val="20"/>
          <w:lang w:eastAsia="es-MX"/>
        </w:rPr>
        <w:lastRenderedPageBreak/>
        <w:drawing>
          <wp:anchor distT="0" distB="0" distL="114300" distR="114300" simplePos="0" relativeHeight="251731456" behindDoc="0" locked="0" layoutInCell="1" allowOverlap="1" wp14:anchorId="18DB105F" wp14:editId="3D510863">
            <wp:simplePos x="0" y="0"/>
            <wp:positionH relativeFrom="margin">
              <wp:posOffset>-704850</wp:posOffset>
            </wp:positionH>
            <wp:positionV relativeFrom="margin">
              <wp:posOffset>-297180</wp:posOffset>
            </wp:positionV>
            <wp:extent cx="6986270" cy="6835775"/>
            <wp:effectExtent l="12700" t="12700" r="11430" b="9525"/>
            <wp:wrapSquare wrapText="bothSides"/>
            <wp:docPr id="718219991" name="0 Image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O MACRO Copia certificada_Página_3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986270" cy="683577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sectPr w:rsidR="00802A47" w:rsidRPr="00F83870" w:rsidSect="00195B4F">
      <w:headerReference w:type="default" r:id="rId44"/>
      <w:footerReference w:type="default" r:id="rId45"/>
      <w:headerReference w:type="first" r:id="rId46"/>
      <w:footerReference w:type="first" r:id="rId47"/>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1EB36" w14:textId="77777777" w:rsidR="009A7395" w:rsidRDefault="009A7395" w:rsidP="00BA5C18">
      <w:pPr>
        <w:spacing w:after="0" w:line="240" w:lineRule="auto"/>
      </w:pPr>
      <w:r>
        <w:separator/>
      </w:r>
    </w:p>
  </w:endnote>
  <w:endnote w:type="continuationSeparator" w:id="0">
    <w:p w14:paraId="2CD8BD3F" w14:textId="77777777" w:rsidR="009A7395" w:rsidRDefault="009A739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auto"/>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226699" w:rsidRPr="00BA5C18" w14:paraId="6AB019B8" w14:textId="77777777" w:rsidTr="00226699">
      <w:trPr>
        <w:trHeight w:val="77"/>
      </w:trPr>
      <w:tc>
        <w:tcPr>
          <w:tcW w:w="2242" w:type="dxa"/>
        </w:tcPr>
        <w:p w14:paraId="0BB6A88F" w14:textId="77777777" w:rsidR="00226699" w:rsidRDefault="00226699" w:rsidP="00226699">
          <w:pPr>
            <w:pStyle w:val="Piedepgina"/>
            <w:rPr>
              <w:rFonts w:ascii="Arial" w:hAnsi="Arial" w:cs="Arial"/>
              <w:sz w:val="16"/>
              <w:szCs w:val="16"/>
            </w:rPr>
          </w:pPr>
          <w:r>
            <w:rPr>
              <w:rFonts w:ascii="Arial" w:hAnsi="Arial" w:cs="Arial"/>
              <w:sz w:val="16"/>
              <w:szCs w:val="16"/>
            </w:rPr>
            <w:t>Aprobación</w:t>
          </w:r>
        </w:p>
      </w:tc>
      <w:tc>
        <w:tcPr>
          <w:tcW w:w="5413" w:type="dxa"/>
        </w:tcPr>
        <w:p w14:paraId="57D81466" w14:textId="16AEDAA9" w:rsidR="00226699" w:rsidRDefault="00226699" w:rsidP="00226699">
          <w:pPr>
            <w:pStyle w:val="Piedepgina"/>
            <w:rPr>
              <w:rFonts w:ascii="Arial" w:hAnsi="Arial" w:cs="Arial"/>
              <w:sz w:val="16"/>
              <w:szCs w:val="16"/>
            </w:rPr>
          </w:pPr>
          <w:r>
            <w:rPr>
              <w:rFonts w:ascii="Arial" w:hAnsi="Arial" w:cs="Arial"/>
              <w:sz w:val="16"/>
              <w:szCs w:val="16"/>
            </w:rPr>
            <w:t>2026/07/20</w:t>
          </w:r>
        </w:p>
      </w:tc>
    </w:tr>
    <w:tr w:rsidR="00226699" w:rsidRPr="00BA5C18" w14:paraId="75735117" w14:textId="77777777" w:rsidTr="00226699">
      <w:trPr>
        <w:trHeight w:val="154"/>
      </w:trPr>
      <w:tc>
        <w:tcPr>
          <w:tcW w:w="2242" w:type="dxa"/>
        </w:tcPr>
        <w:p w14:paraId="00D787FB" w14:textId="77777777" w:rsidR="00226699" w:rsidRPr="00BA5C18" w:rsidRDefault="00226699" w:rsidP="00226699">
          <w:pPr>
            <w:pStyle w:val="Piedepgina"/>
            <w:rPr>
              <w:rFonts w:ascii="Arial" w:hAnsi="Arial" w:cs="Arial"/>
              <w:sz w:val="16"/>
              <w:szCs w:val="16"/>
            </w:rPr>
          </w:pPr>
          <w:r>
            <w:rPr>
              <w:rFonts w:ascii="Arial" w:hAnsi="Arial" w:cs="Arial"/>
              <w:sz w:val="16"/>
              <w:szCs w:val="16"/>
            </w:rPr>
            <w:t>Publicación</w:t>
          </w:r>
        </w:p>
      </w:tc>
      <w:tc>
        <w:tcPr>
          <w:tcW w:w="5413" w:type="dxa"/>
        </w:tcPr>
        <w:p w14:paraId="10182BC0" w14:textId="4D0745E8" w:rsidR="00226699" w:rsidRDefault="00226699" w:rsidP="00226699">
          <w:pPr>
            <w:pStyle w:val="Piedepgina"/>
            <w:rPr>
              <w:rFonts w:ascii="Arial" w:hAnsi="Arial" w:cs="Arial"/>
              <w:sz w:val="16"/>
              <w:szCs w:val="16"/>
            </w:rPr>
          </w:pPr>
          <w:r>
            <w:rPr>
              <w:rFonts w:ascii="Arial" w:hAnsi="Arial" w:cs="Arial"/>
              <w:sz w:val="16"/>
              <w:szCs w:val="16"/>
            </w:rPr>
            <w:t>2026/09/02</w:t>
          </w:r>
        </w:p>
      </w:tc>
    </w:tr>
    <w:tr w:rsidR="00226699" w:rsidRPr="00BA5C18" w14:paraId="5C1036B4" w14:textId="77777777" w:rsidTr="00226699">
      <w:trPr>
        <w:trHeight w:val="159"/>
      </w:trPr>
      <w:tc>
        <w:tcPr>
          <w:tcW w:w="2242" w:type="dxa"/>
        </w:tcPr>
        <w:p w14:paraId="77D94838" w14:textId="77777777" w:rsidR="00226699" w:rsidRPr="00BA5C18" w:rsidRDefault="00226699" w:rsidP="00226699">
          <w:pPr>
            <w:pStyle w:val="Piedepgina"/>
            <w:rPr>
              <w:rFonts w:ascii="Arial" w:hAnsi="Arial" w:cs="Arial"/>
              <w:sz w:val="16"/>
              <w:szCs w:val="16"/>
            </w:rPr>
          </w:pPr>
          <w:r w:rsidRPr="00BA5C18">
            <w:rPr>
              <w:rFonts w:ascii="Arial" w:hAnsi="Arial" w:cs="Arial"/>
              <w:sz w:val="16"/>
              <w:szCs w:val="16"/>
            </w:rPr>
            <w:t>Expidió</w:t>
          </w:r>
        </w:p>
      </w:tc>
      <w:tc>
        <w:tcPr>
          <w:tcW w:w="5413" w:type="dxa"/>
        </w:tcPr>
        <w:p w14:paraId="31BE1045" w14:textId="2B11BE2F" w:rsidR="00226699" w:rsidRDefault="00226699" w:rsidP="00226699">
          <w:pPr>
            <w:pStyle w:val="Piedepgina"/>
            <w:rPr>
              <w:rFonts w:ascii="Arial" w:hAnsi="Arial" w:cs="Arial"/>
              <w:sz w:val="16"/>
              <w:szCs w:val="16"/>
            </w:rPr>
          </w:pPr>
          <w:r>
            <w:rPr>
              <w:rFonts w:ascii="Arial" w:hAnsi="Arial" w:cs="Arial"/>
              <w:sz w:val="16"/>
              <w:szCs w:val="16"/>
            </w:rPr>
            <w:t>Poder Ejecutivo del Estado de Morelos.</w:t>
          </w:r>
        </w:p>
      </w:tc>
    </w:tr>
    <w:tr w:rsidR="00226699" w:rsidRPr="00BA5C18" w14:paraId="64B4F1C3" w14:textId="77777777" w:rsidTr="00226699">
      <w:trPr>
        <w:trHeight w:val="179"/>
      </w:trPr>
      <w:tc>
        <w:tcPr>
          <w:tcW w:w="2242" w:type="dxa"/>
        </w:tcPr>
        <w:p w14:paraId="750F8156" w14:textId="77777777" w:rsidR="00226699" w:rsidRPr="00BA5C18" w:rsidRDefault="00226699" w:rsidP="00226699">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2FAD6529" w14:textId="62B9CFF0" w:rsidR="00226699" w:rsidRDefault="00226699" w:rsidP="00226699">
          <w:pPr>
            <w:pStyle w:val="Piedepgina"/>
            <w:rPr>
              <w:rFonts w:ascii="Arial" w:hAnsi="Arial" w:cs="Arial"/>
              <w:sz w:val="16"/>
              <w:szCs w:val="16"/>
            </w:rPr>
          </w:pPr>
          <w:r>
            <w:rPr>
              <w:rFonts w:ascii="Arial" w:hAnsi="Arial" w:cs="Arial"/>
              <w:sz w:val="16"/>
              <w:szCs w:val="16"/>
            </w:rPr>
            <w:t xml:space="preserve">6598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2D619D00" w:rsidR="007D7F5F" w:rsidRDefault="00035CD4" w:rsidP="007D7F5F">
          <w:pPr>
            <w:pStyle w:val="Piedepgina"/>
            <w:rPr>
              <w:rFonts w:ascii="Arial" w:hAnsi="Arial" w:cs="Arial"/>
              <w:sz w:val="16"/>
              <w:szCs w:val="16"/>
            </w:rPr>
          </w:pPr>
          <w:r>
            <w:rPr>
              <w:rFonts w:ascii="Arial" w:hAnsi="Arial" w:cs="Arial"/>
              <w:sz w:val="16"/>
              <w:szCs w:val="16"/>
            </w:rPr>
            <w:t>2026/</w:t>
          </w:r>
          <w:r w:rsidR="00226699">
            <w:rPr>
              <w:rFonts w:ascii="Arial" w:hAnsi="Arial" w:cs="Arial"/>
              <w:sz w:val="16"/>
              <w:szCs w:val="16"/>
            </w:rPr>
            <w:t>07/20</w:t>
          </w:r>
        </w:p>
      </w:tc>
    </w:tr>
    <w:tr w:rsidR="007D7F5F" w:rsidRPr="00BA5C18" w14:paraId="4C9EE6D8" w14:textId="77777777" w:rsidTr="009C0C40">
      <w:trPr>
        <w:trHeight w:val="154"/>
      </w:trPr>
      <w:tc>
        <w:tcPr>
          <w:tcW w:w="2242" w:type="dxa"/>
        </w:tcPr>
        <w:p w14:paraId="72B7934A" w14:textId="77777777" w:rsidR="007D7F5F" w:rsidRPr="00BA5C18" w:rsidRDefault="007D7F5F" w:rsidP="007D7F5F">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1A1FE391" w:rsidR="007D7F5F" w:rsidRPr="00BA5C18" w:rsidRDefault="00035CD4" w:rsidP="007D7F5F">
          <w:pPr>
            <w:pStyle w:val="Piedepgina"/>
            <w:rPr>
              <w:rFonts w:ascii="Arial" w:hAnsi="Arial" w:cs="Arial"/>
              <w:sz w:val="16"/>
              <w:szCs w:val="16"/>
            </w:rPr>
          </w:pPr>
          <w:r>
            <w:rPr>
              <w:rFonts w:ascii="Arial" w:hAnsi="Arial" w:cs="Arial"/>
              <w:sz w:val="16"/>
              <w:szCs w:val="16"/>
            </w:rPr>
            <w:t>2026/</w:t>
          </w:r>
          <w:r w:rsidR="00226699">
            <w:rPr>
              <w:rFonts w:ascii="Arial" w:hAnsi="Arial" w:cs="Arial"/>
              <w:sz w:val="16"/>
              <w:szCs w:val="16"/>
            </w:rPr>
            <w:t>09/02</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7943D0AD" w:rsidR="007D7F5F" w:rsidRPr="00BA5C18" w:rsidRDefault="00226699" w:rsidP="007D7F5F">
          <w:pPr>
            <w:pStyle w:val="Piedepgina"/>
            <w:rPr>
              <w:rFonts w:ascii="Arial" w:hAnsi="Arial" w:cs="Arial"/>
              <w:sz w:val="16"/>
              <w:szCs w:val="16"/>
            </w:rPr>
          </w:pPr>
          <w:r>
            <w:rPr>
              <w:rFonts w:ascii="Arial" w:hAnsi="Arial" w:cs="Arial"/>
              <w:sz w:val="16"/>
              <w:szCs w:val="16"/>
            </w:rPr>
            <w:t>Poder Ejecutivo del Estado de Morelos.</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68353660" w:rsidR="007D7F5F" w:rsidRPr="00BA5C18" w:rsidRDefault="00541E5B" w:rsidP="007D7F5F">
          <w:pPr>
            <w:pStyle w:val="Piedepgina"/>
            <w:rPr>
              <w:rFonts w:ascii="Arial" w:hAnsi="Arial" w:cs="Arial"/>
              <w:sz w:val="16"/>
              <w:szCs w:val="16"/>
            </w:rPr>
          </w:pPr>
          <w:r>
            <w:rPr>
              <w:rFonts w:ascii="Arial" w:hAnsi="Arial" w:cs="Arial"/>
              <w:sz w:val="16"/>
              <w:szCs w:val="16"/>
            </w:rPr>
            <w:t>65</w:t>
          </w:r>
          <w:r w:rsidR="00226699">
            <w:rPr>
              <w:rFonts w:ascii="Arial" w:hAnsi="Arial" w:cs="Arial"/>
              <w:sz w:val="16"/>
              <w:szCs w:val="16"/>
            </w:rPr>
            <w:t>98</w:t>
          </w:r>
          <w:r w:rsidR="00A4466D">
            <w:rPr>
              <w:rFonts w:ascii="Arial" w:hAnsi="Arial" w:cs="Arial"/>
              <w:sz w:val="16"/>
              <w:szCs w:val="16"/>
            </w:rPr>
            <w:t xml:space="preserve"> </w:t>
          </w:r>
          <w:r w:rsidR="007D7F5F" w:rsidRPr="00DA0215">
            <w:rPr>
              <w:rFonts w:ascii="Arial" w:hAnsi="Arial" w:cs="Arial"/>
              <w:sz w:val="16"/>
              <w:szCs w:val="16"/>
            </w:rPr>
            <w:t>“Tierra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658C7" w14:textId="77777777" w:rsidR="009A7395" w:rsidRDefault="009A7395" w:rsidP="00BA5C18">
      <w:pPr>
        <w:spacing w:after="0" w:line="240" w:lineRule="auto"/>
      </w:pPr>
      <w:r>
        <w:separator/>
      </w:r>
    </w:p>
  </w:footnote>
  <w:footnote w:type="continuationSeparator" w:id="0">
    <w:p w14:paraId="2B68B70B" w14:textId="77777777" w:rsidR="009A7395" w:rsidRDefault="009A739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60D90340">
              <wp:simplePos x="0" y="0"/>
              <wp:positionH relativeFrom="column">
                <wp:posOffset>196687</wp:posOffset>
              </wp:positionH>
              <wp:positionV relativeFrom="paragraph">
                <wp:posOffset>12065</wp:posOffset>
              </wp:positionV>
              <wp:extent cx="6084570" cy="266065"/>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3DFAB2" w14:textId="77777777" w:rsidR="00226699" w:rsidRPr="00226699" w:rsidRDefault="00226699" w:rsidP="00226699">
                          <w:pPr>
                            <w:widowControl w:val="0"/>
                            <w:spacing w:after="0" w:line="240" w:lineRule="auto"/>
                            <w:jc w:val="right"/>
                            <w:rPr>
                              <w:rFonts w:ascii="Arial" w:hAnsi="Arial" w:cs="Arial"/>
                              <w:color w:val="000000"/>
                              <w:sz w:val="14"/>
                              <w:szCs w:val="14"/>
                              <w:lang w:eastAsia="ar-SA"/>
                            </w:rPr>
                          </w:pPr>
                          <w:r w:rsidRPr="00226699">
                            <w:rPr>
                              <w:rFonts w:ascii="Arial" w:hAnsi="Arial" w:cs="Arial"/>
                              <w:color w:val="000000"/>
                              <w:sz w:val="14"/>
                              <w:szCs w:val="14"/>
                              <w:lang w:eastAsia="ar-SA"/>
                            </w:rPr>
                            <w:t xml:space="preserve">Manual </w:t>
                          </w:r>
                          <w:r>
                            <w:rPr>
                              <w:rFonts w:ascii="Arial" w:hAnsi="Arial" w:cs="Arial"/>
                              <w:color w:val="000000"/>
                              <w:sz w:val="14"/>
                              <w:szCs w:val="14"/>
                              <w:lang w:eastAsia="ar-SA"/>
                            </w:rPr>
                            <w:t>d</w:t>
                          </w:r>
                          <w:r w:rsidRPr="00226699">
                            <w:rPr>
                              <w:rFonts w:ascii="Arial" w:hAnsi="Arial" w:cs="Arial"/>
                              <w:color w:val="000000"/>
                              <w:sz w:val="14"/>
                              <w:szCs w:val="14"/>
                              <w:lang w:eastAsia="ar-SA"/>
                            </w:rPr>
                            <w:t xml:space="preserve">e Organización de la Dirección General de Macroeconomía </w:t>
                          </w:r>
                          <w:r>
                            <w:rPr>
                              <w:rFonts w:ascii="Arial" w:hAnsi="Arial" w:cs="Arial"/>
                              <w:color w:val="000000"/>
                              <w:sz w:val="14"/>
                              <w:szCs w:val="14"/>
                              <w:lang w:eastAsia="ar-SA"/>
                            </w:rPr>
                            <w:t xml:space="preserve">y </w:t>
                          </w:r>
                          <w:r w:rsidRPr="00226699">
                            <w:rPr>
                              <w:rFonts w:ascii="Arial" w:hAnsi="Arial" w:cs="Arial"/>
                              <w:color w:val="000000"/>
                              <w:sz w:val="14"/>
                              <w:szCs w:val="14"/>
                              <w:lang w:eastAsia="ar-SA"/>
                            </w:rPr>
                            <w:t>Fomento a la Exportación.</w:t>
                          </w:r>
                        </w:p>
                        <w:p w14:paraId="20C76EAF" w14:textId="77777777" w:rsidR="00226699" w:rsidRPr="00226699" w:rsidRDefault="00226699" w:rsidP="00226699">
                          <w:pPr>
                            <w:widowControl w:val="0"/>
                            <w:spacing w:after="0" w:line="240" w:lineRule="auto"/>
                            <w:jc w:val="right"/>
                            <w:rPr>
                              <w:rFonts w:ascii="Arial" w:hAnsi="Arial" w:cs="Arial"/>
                              <w:color w:val="000000"/>
                              <w:sz w:val="14"/>
                              <w:szCs w:val="14"/>
                              <w:lang w:eastAsia="ar-SA"/>
                            </w:rPr>
                          </w:pPr>
                        </w:p>
                        <w:p w14:paraId="3698E8B0" w14:textId="2036AAAA"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5.5pt;margin-top:.95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" filled="f" stroked="f">
              <v:textbox>
                <w:txbxContent>
                  <w:p w14:paraId="6C3DFAB2" w14:textId="77777777" w:rsidR="00226699" w:rsidRPr="00226699" w:rsidRDefault="00226699" w:rsidP="00226699">
                    <w:pPr>
                      <w:widowControl w:val="0"/>
                      <w:spacing w:after="0" w:line="240" w:lineRule="auto"/>
                      <w:jc w:val="right"/>
                      <w:rPr>
                        <w:rFonts w:ascii="Arial" w:hAnsi="Arial" w:cs="Arial"/>
                        <w:color w:val="000000"/>
                        <w:sz w:val="14"/>
                        <w:szCs w:val="14"/>
                        <w:lang w:eastAsia="ar-SA"/>
                      </w:rPr>
                    </w:pPr>
                    <w:r w:rsidRPr="00226699">
                      <w:rPr>
                        <w:rFonts w:ascii="Arial" w:hAnsi="Arial" w:cs="Arial"/>
                        <w:color w:val="000000"/>
                        <w:sz w:val="14"/>
                        <w:szCs w:val="14"/>
                        <w:lang w:eastAsia="ar-SA"/>
                      </w:rPr>
                      <w:t xml:space="preserve">Manual </w:t>
                    </w:r>
                    <w:r>
                      <w:rPr>
                        <w:rFonts w:ascii="Arial" w:hAnsi="Arial" w:cs="Arial"/>
                        <w:color w:val="000000"/>
                        <w:sz w:val="14"/>
                        <w:szCs w:val="14"/>
                        <w:lang w:eastAsia="ar-SA"/>
                      </w:rPr>
                      <w:t>d</w:t>
                    </w:r>
                    <w:r w:rsidRPr="00226699">
                      <w:rPr>
                        <w:rFonts w:ascii="Arial" w:hAnsi="Arial" w:cs="Arial"/>
                        <w:color w:val="000000"/>
                        <w:sz w:val="14"/>
                        <w:szCs w:val="14"/>
                        <w:lang w:eastAsia="ar-SA"/>
                      </w:rPr>
                      <w:t xml:space="preserve">e Organización de la Dirección General de Macroeconomía </w:t>
                    </w:r>
                    <w:r>
                      <w:rPr>
                        <w:rFonts w:ascii="Arial" w:hAnsi="Arial" w:cs="Arial"/>
                        <w:color w:val="000000"/>
                        <w:sz w:val="14"/>
                        <w:szCs w:val="14"/>
                        <w:lang w:eastAsia="ar-SA"/>
                      </w:rPr>
                      <w:t xml:space="preserve">y </w:t>
                    </w:r>
                    <w:r w:rsidRPr="00226699">
                      <w:rPr>
                        <w:rFonts w:ascii="Arial" w:hAnsi="Arial" w:cs="Arial"/>
                        <w:color w:val="000000"/>
                        <w:sz w:val="14"/>
                        <w:szCs w:val="14"/>
                        <w:lang w:eastAsia="ar-SA"/>
                      </w:rPr>
                      <w:t>Fomento a la Exportación.</w:t>
                    </w:r>
                  </w:p>
                  <w:p w14:paraId="20C76EAF" w14:textId="77777777" w:rsidR="00226699" w:rsidRPr="00226699" w:rsidRDefault="00226699" w:rsidP="00226699">
                    <w:pPr>
                      <w:widowControl w:val="0"/>
                      <w:spacing w:after="0" w:line="240" w:lineRule="auto"/>
                      <w:jc w:val="right"/>
                      <w:rPr>
                        <w:rFonts w:ascii="Arial" w:hAnsi="Arial" w:cs="Arial"/>
                        <w:color w:val="000000"/>
                        <w:sz w:val="14"/>
                        <w:szCs w:val="14"/>
                        <w:lang w:eastAsia="ar-SA"/>
                      </w:rPr>
                    </w:pPr>
                  </w:p>
                  <w:p w14:paraId="3698E8B0" w14:textId="2036AAAA"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83942312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1090675078"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73707072">
              <wp:simplePos x="0" y="0"/>
              <wp:positionH relativeFrom="column">
                <wp:posOffset>-699135</wp:posOffset>
              </wp:positionH>
              <wp:positionV relativeFrom="paragraph">
                <wp:posOffset>19685</wp:posOffset>
              </wp:positionV>
              <wp:extent cx="7105015" cy="21590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1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70B8A" w14:textId="57963895" w:rsidR="00226699" w:rsidRPr="00226699" w:rsidRDefault="00226699" w:rsidP="00226699">
                          <w:pPr>
                            <w:widowControl w:val="0"/>
                            <w:spacing w:after="0" w:line="240" w:lineRule="auto"/>
                            <w:jc w:val="right"/>
                            <w:rPr>
                              <w:rFonts w:ascii="Arial" w:hAnsi="Arial" w:cs="Arial"/>
                              <w:color w:val="000000"/>
                              <w:sz w:val="14"/>
                              <w:szCs w:val="14"/>
                              <w:lang w:eastAsia="ar-SA"/>
                            </w:rPr>
                          </w:pPr>
                          <w:r w:rsidRPr="00226699">
                            <w:rPr>
                              <w:rFonts w:ascii="Arial" w:hAnsi="Arial" w:cs="Arial"/>
                              <w:color w:val="000000"/>
                              <w:sz w:val="14"/>
                              <w:szCs w:val="14"/>
                              <w:lang w:eastAsia="ar-SA"/>
                            </w:rPr>
                            <w:t xml:space="preserve">Manual </w:t>
                          </w:r>
                          <w:r>
                            <w:rPr>
                              <w:rFonts w:ascii="Arial" w:hAnsi="Arial" w:cs="Arial"/>
                              <w:color w:val="000000"/>
                              <w:sz w:val="14"/>
                              <w:szCs w:val="14"/>
                              <w:lang w:eastAsia="ar-SA"/>
                            </w:rPr>
                            <w:t>d</w:t>
                          </w:r>
                          <w:r w:rsidRPr="00226699">
                            <w:rPr>
                              <w:rFonts w:ascii="Arial" w:hAnsi="Arial" w:cs="Arial"/>
                              <w:color w:val="000000"/>
                              <w:sz w:val="14"/>
                              <w:szCs w:val="14"/>
                              <w:lang w:eastAsia="ar-SA"/>
                            </w:rPr>
                            <w:t xml:space="preserve">e Organización de la Dirección General de Macroeconomía </w:t>
                          </w:r>
                          <w:r>
                            <w:rPr>
                              <w:rFonts w:ascii="Arial" w:hAnsi="Arial" w:cs="Arial"/>
                              <w:color w:val="000000"/>
                              <w:sz w:val="14"/>
                              <w:szCs w:val="14"/>
                              <w:lang w:eastAsia="ar-SA"/>
                            </w:rPr>
                            <w:t xml:space="preserve">y </w:t>
                          </w:r>
                          <w:r w:rsidRPr="00226699">
                            <w:rPr>
                              <w:rFonts w:ascii="Arial" w:hAnsi="Arial" w:cs="Arial"/>
                              <w:color w:val="000000"/>
                              <w:sz w:val="14"/>
                              <w:szCs w:val="14"/>
                              <w:lang w:eastAsia="ar-SA"/>
                            </w:rPr>
                            <w:t>Fomento a la Exportación.</w:t>
                          </w:r>
                        </w:p>
                        <w:p w14:paraId="19A791AB" w14:textId="6C0E5DF2" w:rsidR="009C173E" w:rsidRPr="00226699" w:rsidRDefault="009C173E" w:rsidP="00226699">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55pt;width:559.45pt;height: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" filled="f" stroked="f">
              <v:textbox>
                <w:txbxContent>
                  <w:p w14:paraId="7E370B8A" w14:textId="57963895" w:rsidR="00226699" w:rsidRPr="00226699" w:rsidRDefault="00226699" w:rsidP="00226699">
                    <w:pPr>
                      <w:widowControl w:val="0"/>
                      <w:spacing w:after="0" w:line="240" w:lineRule="auto"/>
                      <w:jc w:val="right"/>
                      <w:rPr>
                        <w:rFonts w:ascii="Arial" w:hAnsi="Arial" w:cs="Arial"/>
                        <w:color w:val="000000"/>
                        <w:sz w:val="14"/>
                        <w:szCs w:val="14"/>
                        <w:lang w:eastAsia="ar-SA"/>
                      </w:rPr>
                    </w:pPr>
                    <w:r w:rsidRPr="00226699">
                      <w:rPr>
                        <w:rFonts w:ascii="Arial" w:hAnsi="Arial" w:cs="Arial"/>
                        <w:color w:val="000000"/>
                        <w:sz w:val="14"/>
                        <w:szCs w:val="14"/>
                        <w:lang w:eastAsia="ar-SA"/>
                      </w:rPr>
                      <w:t xml:space="preserve">Manual </w:t>
                    </w:r>
                    <w:r>
                      <w:rPr>
                        <w:rFonts w:ascii="Arial" w:hAnsi="Arial" w:cs="Arial"/>
                        <w:color w:val="000000"/>
                        <w:sz w:val="14"/>
                        <w:szCs w:val="14"/>
                        <w:lang w:eastAsia="ar-SA"/>
                      </w:rPr>
                      <w:t>d</w:t>
                    </w:r>
                    <w:r w:rsidRPr="00226699">
                      <w:rPr>
                        <w:rFonts w:ascii="Arial" w:hAnsi="Arial" w:cs="Arial"/>
                        <w:color w:val="000000"/>
                        <w:sz w:val="14"/>
                        <w:szCs w:val="14"/>
                        <w:lang w:eastAsia="ar-SA"/>
                      </w:rPr>
                      <w:t xml:space="preserve">e Organización de la Dirección General de Macroeconomía </w:t>
                    </w:r>
                    <w:r>
                      <w:rPr>
                        <w:rFonts w:ascii="Arial" w:hAnsi="Arial" w:cs="Arial"/>
                        <w:color w:val="000000"/>
                        <w:sz w:val="14"/>
                        <w:szCs w:val="14"/>
                        <w:lang w:eastAsia="ar-SA"/>
                      </w:rPr>
                      <w:t xml:space="preserve">y </w:t>
                    </w:r>
                    <w:r w:rsidRPr="00226699">
                      <w:rPr>
                        <w:rFonts w:ascii="Arial" w:hAnsi="Arial" w:cs="Arial"/>
                        <w:color w:val="000000"/>
                        <w:sz w:val="14"/>
                        <w:szCs w:val="14"/>
                        <w:lang w:eastAsia="ar-SA"/>
                      </w:rPr>
                      <w:t>Fomento a la Exportación.</w:t>
                    </w:r>
                  </w:p>
                  <w:p w14:paraId="19A791AB" w14:textId="6C0E5DF2" w:rsidR="009C173E" w:rsidRPr="00226699" w:rsidRDefault="009C173E" w:rsidP="00226699">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15234542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371504082"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1046044055"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1912559583"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4F42"/>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527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6E31"/>
    <w:rsid w:val="001F7194"/>
    <w:rsid w:val="001F749A"/>
    <w:rsid w:val="00201BC5"/>
    <w:rsid w:val="00202246"/>
    <w:rsid w:val="00202655"/>
    <w:rsid w:val="00202DED"/>
    <w:rsid w:val="00204CED"/>
    <w:rsid w:val="002107DC"/>
    <w:rsid w:val="00214A04"/>
    <w:rsid w:val="00216EA5"/>
    <w:rsid w:val="002208ED"/>
    <w:rsid w:val="00221EC5"/>
    <w:rsid w:val="002251E7"/>
    <w:rsid w:val="00226699"/>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7B17"/>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6B3"/>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2A47"/>
    <w:rsid w:val="008043F0"/>
    <w:rsid w:val="00810412"/>
    <w:rsid w:val="00811233"/>
    <w:rsid w:val="00814211"/>
    <w:rsid w:val="00815A4C"/>
    <w:rsid w:val="00815D16"/>
    <w:rsid w:val="00816542"/>
    <w:rsid w:val="008208D8"/>
    <w:rsid w:val="0082297B"/>
    <w:rsid w:val="00823419"/>
    <w:rsid w:val="00824542"/>
    <w:rsid w:val="0082597B"/>
    <w:rsid w:val="00826821"/>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237A"/>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A7395"/>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880"/>
    <w:rsid w:val="00AA3FF1"/>
    <w:rsid w:val="00AA6515"/>
    <w:rsid w:val="00AB3CD3"/>
    <w:rsid w:val="00AC00D8"/>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37A29"/>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9" Type="http://schemas.openxmlformats.org/officeDocument/2006/relationships/image" Target="media/image32.jpg"/><Relationship Id="rId21" Type="http://schemas.openxmlformats.org/officeDocument/2006/relationships/image" Target="media/image14.jpg"/><Relationship Id="rId34" Type="http://schemas.openxmlformats.org/officeDocument/2006/relationships/image" Target="media/image27.jpg"/><Relationship Id="rId42" Type="http://schemas.openxmlformats.org/officeDocument/2006/relationships/image" Target="media/image35.jpg"/><Relationship Id="rId47"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jpg"/><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image" Target="media/image30.jpg"/><Relationship Id="rId40" Type="http://schemas.openxmlformats.org/officeDocument/2006/relationships/image" Target="media/image33.jp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image" Target="media/image29.jpg"/><Relationship Id="rId49"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jpg"/><Relationship Id="rId48" Type="http://schemas.openxmlformats.org/officeDocument/2006/relationships/fontTable" Target="fontTable.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image" Target="media/image31.jpg"/><Relationship Id="rId46" Type="http://schemas.openxmlformats.org/officeDocument/2006/relationships/header" Target="header2.xml"/><Relationship Id="rId20" Type="http://schemas.openxmlformats.org/officeDocument/2006/relationships/image" Target="media/image13.jpg"/><Relationship Id="rId41" Type="http://schemas.openxmlformats.org/officeDocument/2006/relationships/image" Target="media/image34.jpg"/><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9.png"/></Relationships>
</file>

<file path=word/_rels/footer2.xml.rels><?xml version="1.0" encoding="UTF-8" standalone="yes"?>
<Relationships xmlns="http://schemas.openxmlformats.org/package/2006/relationships"><Relationship Id="rId1" Type="http://schemas.openxmlformats.org/officeDocument/2006/relationships/image" Target="media/image39.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38.png"/><Relationship Id="rId1" Type="http://schemas.openxmlformats.org/officeDocument/2006/relationships/image" Target="media/image37.png"/></Relationships>
</file>

<file path=word/_rels/header2.xml.rels><?xml version="1.0" encoding="UTF-8" standalone="yes"?>
<Relationships xmlns="http://schemas.openxmlformats.org/package/2006/relationships"><Relationship Id="rId3" Type="http://schemas.openxmlformats.org/officeDocument/2006/relationships/image" Target="media/image38.png"/><Relationship Id="rId2" Type="http://schemas.openxmlformats.org/officeDocument/2006/relationships/image" Target="media/image39.png"/><Relationship Id="rId1" Type="http://schemas.openxmlformats.org/officeDocument/2006/relationships/image" Target="media/image37.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55</TotalTime>
  <Pages>37</Pages>
  <Words>26</Words>
  <Characters>145</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20</cp:revision>
  <cp:lastPrinted>2026-09-10T20:49:00Z</cp:lastPrinted>
  <dcterms:created xsi:type="dcterms:W3CDTF">2026-08-17T23:29:00Z</dcterms:created>
  <dcterms:modified xsi:type="dcterms:W3CDTF">2026-09-10T20:50:00Z</dcterms:modified>
</cp:coreProperties>
</file>